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42C61" w14:textId="77777777" w:rsidR="00CA22C0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QUADRYNG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46A744B4" w14:textId="77777777" w:rsidR="00CA22C0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038177" w14:textId="77777777" w:rsidR="00CA22C0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8A6988" w14:textId="77777777" w:rsidR="00CA22C0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= Richard Large of Thaxted, Essex(q.v.)</w:t>
      </w:r>
    </w:p>
    <w:p w14:paraId="3FFF3BD5" w14:textId="77777777" w:rsidR="00CA22C0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DA72169" w14:textId="77777777" w:rsidR="00CA22C0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B99A7A" w14:textId="77777777" w:rsidR="00CA22C0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= Alexander </w:t>
      </w:r>
      <w:proofErr w:type="spellStart"/>
      <w:r>
        <w:rPr>
          <w:rFonts w:ascii="Times New Roman" w:hAnsi="Times New Roman" w:cs="Times New Roman"/>
          <w:sz w:val="24"/>
          <w:szCs w:val="24"/>
        </w:rPr>
        <w:t>Quadryng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(ibid.)</w:t>
      </w:r>
    </w:p>
    <w:p w14:paraId="1E68124A" w14:textId="77777777" w:rsidR="00CA22C0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925DCD" w14:textId="77777777" w:rsidR="00CA22C0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254ECD" w14:textId="77777777" w:rsidR="00CA22C0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Pykenham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Richard Barnet(q.v.), as the administrators of </w:t>
      </w:r>
    </w:p>
    <w:p w14:paraId="754CD354" w14:textId="77777777" w:rsidR="00CA22C0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Nyche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mercer(q.v.), brought a plaint of debt against them,</w:t>
      </w:r>
    </w:p>
    <w:p w14:paraId="1F543AF3" w14:textId="77777777" w:rsidR="00CA22C0" w:rsidRPr="004D4922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 the executors of Richard Large(q.v.).</w:t>
      </w:r>
    </w:p>
    <w:p w14:paraId="7D663272" w14:textId="77777777" w:rsidR="00CA22C0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54AA4C21" w14:textId="77777777" w:rsidR="00CA22C0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376CA0" w14:textId="77777777" w:rsidR="00CA22C0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4EF968" w14:textId="77777777" w:rsidR="00CA22C0" w:rsidRDefault="00CA22C0" w:rsidP="00CA22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 June 2022 </w:t>
      </w:r>
    </w:p>
    <w:p w14:paraId="6AC1749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9662E" w14:textId="77777777" w:rsidR="00CA22C0" w:rsidRDefault="00CA22C0" w:rsidP="009139A6">
      <w:r>
        <w:separator/>
      </w:r>
    </w:p>
  </w:endnote>
  <w:endnote w:type="continuationSeparator" w:id="0">
    <w:p w14:paraId="047A6B34" w14:textId="77777777" w:rsidR="00CA22C0" w:rsidRDefault="00CA22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86C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0247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AAC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1E626" w14:textId="77777777" w:rsidR="00CA22C0" w:rsidRDefault="00CA22C0" w:rsidP="009139A6">
      <w:r>
        <w:separator/>
      </w:r>
    </w:p>
  </w:footnote>
  <w:footnote w:type="continuationSeparator" w:id="0">
    <w:p w14:paraId="3805C7EE" w14:textId="77777777" w:rsidR="00CA22C0" w:rsidRDefault="00CA22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9A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CA2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89E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2C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A22C0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FAAD0"/>
  <w15:chartTrackingRefBased/>
  <w15:docId w15:val="{E38FE4CE-DFCA-4CA1-8FA0-095C8B797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A22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2022-09-25T19:46:00Z</dcterms:created>
  <dcterms:modified xsi:type="dcterms:W3CDTF">2022-09-25T19:46:00Z</dcterms:modified>
</cp:coreProperties>
</file>