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B2546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QUADRYNG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0F01BF95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Gentleman.</w:t>
      </w:r>
    </w:p>
    <w:p w14:paraId="511F5FBD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8C0BC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F6B56D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 Alice(q.v.), widow of Richard Large of Thaxted(q.v.).</w:t>
      </w:r>
    </w:p>
    <w:p w14:paraId="3A9AFB3A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6A4B7BC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99511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488AFC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Pykenham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Richard Barnet(q.v.), as the administrators of </w:t>
      </w:r>
    </w:p>
    <w:p w14:paraId="5008CF45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Nyche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brought a plaint of debt against them,</w:t>
      </w:r>
    </w:p>
    <w:p w14:paraId="7D046F37" w14:textId="77777777" w:rsidR="00CF5251" w:rsidRPr="004D4922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the executors of Richard Large(q.v.).</w:t>
      </w:r>
    </w:p>
    <w:p w14:paraId="2E2B996D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59A9BB98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8E9D9E" w14:textId="77777777" w:rsidR="00CF5251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32B24F" w14:textId="7D41A9B6" w:rsidR="00BA00AB" w:rsidRPr="00EB3209" w:rsidRDefault="00CF5251" w:rsidP="00CF5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49BF3" w14:textId="77777777" w:rsidR="00CF5251" w:rsidRDefault="00CF5251" w:rsidP="009139A6">
      <w:r>
        <w:separator/>
      </w:r>
    </w:p>
  </w:endnote>
  <w:endnote w:type="continuationSeparator" w:id="0">
    <w:p w14:paraId="5187EDAC" w14:textId="77777777" w:rsidR="00CF5251" w:rsidRDefault="00CF52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EE3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66C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F70CC" w14:textId="77777777" w:rsidR="00CF5251" w:rsidRDefault="00CF5251" w:rsidP="009139A6">
      <w:r>
        <w:separator/>
      </w:r>
    </w:p>
  </w:footnote>
  <w:footnote w:type="continuationSeparator" w:id="0">
    <w:p w14:paraId="3E415EC1" w14:textId="77777777" w:rsidR="00CF5251" w:rsidRDefault="00CF52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08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D5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47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5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525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10E69"/>
  <w15:chartTrackingRefBased/>
  <w15:docId w15:val="{5E9DC229-9ABF-484A-A3B7-F6AE23B0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52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2022-09-25T19:44:00Z</dcterms:created>
  <dcterms:modified xsi:type="dcterms:W3CDTF">2022-09-25T19:45:00Z</dcterms:modified>
</cp:coreProperties>
</file>