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E5248" w14:textId="77777777" w:rsidR="00CF4692" w:rsidRDefault="00CF4692" w:rsidP="00CF46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QUADAMPTON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14:paraId="56B74D40" w14:textId="77777777" w:rsidR="00CF4692" w:rsidRDefault="00CF4692" w:rsidP="00CF4692">
      <w:pPr>
        <w:rPr>
          <w:rFonts w:ascii="Times New Roman" w:hAnsi="Times New Roman" w:cs="Times New Roman"/>
        </w:rPr>
      </w:pPr>
    </w:p>
    <w:p w14:paraId="511B79D3" w14:textId="77777777" w:rsidR="00CF4692" w:rsidRDefault="00CF4692" w:rsidP="00CF4692">
      <w:pPr>
        <w:rPr>
          <w:rFonts w:ascii="Times New Roman" w:hAnsi="Times New Roman" w:cs="Times New Roman"/>
        </w:rPr>
      </w:pPr>
    </w:p>
    <w:p w14:paraId="261D6ADF" w14:textId="77777777" w:rsidR="00CF4692" w:rsidRDefault="00CF4692" w:rsidP="00CF46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Agnes(q.v.).</w:t>
      </w:r>
    </w:p>
    <w:p w14:paraId="5199B0F9" w14:textId="77777777" w:rsidR="00CF4692" w:rsidRDefault="00CF4692" w:rsidP="00CF46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22018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02710A2" w14:textId="77777777" w:rsidR="00CF4692" w:rsidRDefault="00CF4692" w:rsidP="00CF4692">
      <w:pPr>
        <w:rPr>
          <w:rFonts w:ascii="Times New Roman" w:hAnsi="Times New Roman" w:cs="Times New Roman"/>
        </w:rPr>
      </w:pPr>
    </w:p>
    <w:p w14:paraId="45B5D7F7" w14:textId="77777777" w:rsidR="00CF4692" w:rsidRDefault="00CF4692" w:rsidP="00CF4692">
      <w:pPr>
        <w:rPr>
          <w:rFonts w:ascii="Times New Roman" w:hAnsi="Times New Roman" w:cs="Times New Roman"/>
        </w:rPr>
      </w:pPr>
    </w:p>
    <w:p w14:paraId="6C2AF2A6" w14:textId="77777777" w:rsidR="00CF4692" w:rsidRDefault="00CF4692" w:rsidP="00CF46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   (ibid.)</w:t>
      </w:r>
    </w:p>
    <w:p w14:paraId="46ABB4ED" w14:textId="77777777" w:rsidR="00CF4692" w:rsidRDefault="00CF4692" w:rsidP="00CF4692">
      <w:pPr>
        <w:rPr>
          <w:rFonts w:ascii="Times New Roman" w:hAnsi="Times New Roman" w:cs="Times New Roman"/>
        </w:rPr>
      </w:pPr>
    </w:p>
    <w:p w14:paraId="4448D438" w14:textId="77777777" w:rsidR="00CF4692" w:rsidRDefault="00CF4692" w:rsidP="00CF4692">
      <w:pPr>
        <w:rPr>
          <w:rFonts w:ascii="Times New Roman" w:hAnsi="Times New Roman" w:cs="Times New Roman"/>
        </w:rPr>
      </w:pPr>
    </w:p>
    <w:p w14:paraId="3902464E" w14:textId="77777777" w:rsidR="00CF4692" w:rsidRDefault="00CF4692" w:rsidP="00CF46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Agnes, William </w:t>
      </w:r>
      <w:proofErr w:type="spellStart"/>
      <w:r>
        <w:rPr>
          <w:rFonts w:ascii="Times New Roman" w:hAnsi="Times New Roman" w:cs="Times New Roman"/>
        </w:rPr>
        <w:t>Quadampton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Skynne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274FEFA3" w14:textId="77777777" w:rsidR="00CF4692" w:rsidRDefault="00CF4692" w:rsidP="00CF4692">
      <w:pPr>
        <w:rPr>
          <w:rFonts w:ascii="Times New Roman" w:hAnsi="Times New Roman" w:cs="Times New Roman"/>
        </w:rPr>
      </w:pPr>
    </w:p>
    <w:p w14:paraId="40A8F6C3" w14:textId="77777777" w:rsidR="00CF4692" w:rsidRDefault="00CF4692" w:rsidP="00CF4692">
      <w:pPr>
        <w:rPr>
          <w:rFonts w:ascii="Times New Roman" w:hAnsi="Times New Roman" w:cs="Times New Roman"/>
        </w:rPr>
      </w:pPr>
    </w:p>
    <w:p w14:paraId="2D0F79AC" w14:textId="77777777" w:rsidR="00CF4692" w:rsidRDefault="00CF4692" w:rsidP="00CF46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October 2018</w:t>
      </w:r>
    </w:p>
    <w:p w14:paraId="0B8402AB" w14:textId="77777777" w:rsidR="006B2F86" w:rsidRPr="00E71FC3" w:rsidRDefault="00CF469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1F1B82" w14:textId="77777777" w:rsidR="00CF4692" w:rsidRDefault="00CF4692" w:rsidP="00E71FC3">
      <w:r>
        <w:separator/>
      </w:r>
    </w:p>
  </w:endnote>
  <w:endnote w:type="continuationSeparator" w:id="0">
    <w:p w14:paraId="489051C6" w14:textId="77777777" w:rsidR="00CF4692" w:rsidRDefault="00CF469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6EA3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700C8" w14:textId="77777777" w:rsidR="00CF4692" w:rsidRDefault="00CF4692" w:rsidP="00E71FC3">
      <w:r>
        <w:separator/>
      </w:r>
    </w:p>
  </w:footnote>
  <w:footnote w:type="continuationSeparator" w:id="0">
    <w:p w14:paraId="26E673B4" w14:textId="77777777" w:rsidR="00CF4692" w:rsidRDefault="00CF469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92"/>
    <w:rsid w:val="001A7C09"/>
    <w:rsid w:val="00577BD5"/>
    <w:rsid w:val="00656CBA"/>
    <w:rsid w:val="006A1F77"/>
    <w:rsid w:val="00733BE7"/>
    <w:rsid w:val="00AB52E8"/>
    <w:rsid w:val="00B16D3F"/>
    <w:rsid w:val="00BB41AC"/>
    <w:rsid w:val="00CF469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EE6BA"/>
  <w15:chartTrackingRefBased/>
  <w15:docId w15:val="{6992B520-73B0-4C91-A400-BDC4FFEAE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469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F46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2018-11-20T22:18:00Z</dcterms:created>
  <dcterms:modified xsi:type="dcterms:W3CDTF">2018-11-20T22:18:00Z</dcterms:modified>
</cp:coreProperties>
</file>