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CD725" w14:textId="77777777" w:rsidR="00CA1E03" w:rsidRDefault="00CA1E03" w:rsidP="00CA1E0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POPYNRAGE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2665A5F" w14:textId="77777777" w:rsidR="00CA1E03" w:rsidRDefault="00CA1E03" w:rsidP="00CA1E03">
      <w:pPr>
        <w:pStyle w:val="NoSpacing"/>
        <w:rPr>
          <w:rFonts w:eastAsia="Times New Roman" w:cs="Times New Roman"/>
          <w:szCs w:val="24"/>
        </w:rPr>
      </w:pPr>
    </w:p>
    <w:p w14:paraId="7BA59D43" w14:textId="77777777" w:rsidR="00CA1E03" w:rsidRDefault="00CA1E03" w:rsidP="00CA1E03">
      <w:pPr>
        <w:pStyle w:val="NoSpacing"/>
        <w:rPr>
          <w:rFonts w:eastAsia="Times New Roman" w:cs="Times New Roman"/>
          <w:szCs w:val="24"/>
        </w:rPr>
      </w:pPr>
    </w:p>
    <w:p w14:paraId="1B8F20BB" w14:textId="77777777" w:rsidR="00CA1E03" w:rsidRDefault="00CA1E03" w:rsidP="00CA1E0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</w:t>
      </w:r>
    </w:p>
    <w:p w14:paraId="5CE7767B" w14:textId="77777777" w:rsidR="00CA1E03" w:rsidRDefault="00CA1E03" w:rsidP="00CA1E0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Isabel Beauchamp(q.v.).</w:t>
      </w:r>
    </w:p>
    <w:p w14:paraId="36B930A4" w14:textId="77777777" w:rsidR="00CA1E03" w:rsidRDefault="00CA1E03" w:rsidP="00CA1E0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98BC2E4" w14:textId="77777777" w:rsidR="00CA1E03" w:rsidRDefault="00CA1E03" w:rsidP="00CA1E0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pp.112-3)</w:t>
      </w:r>
    </w:p>
    <w:p w14:paraId="01C09154" w14:textId="77777777" w:rsidR="00CA1E03" w:rsidRDefault="00CA1E03" w:rsidP="00CA1E03">
      <w:pPr>
        <w:pStyle w:val="NoSpacing"/>
        <w:rPr>
          <w:rFonts w:eastAsia="Times New Roman" w:cs="Times New Roman"/>
          <w:szCs w:val="24"/>
        </w:rPr>
      </w:pPr>
    </w:p>
    <w:p w14:paraId="5393F797" w14:textId="77777777" w:rsidR="00CA1E03" w:rsidRDefault="00CA1E03" w:rsidP="00CA1E03">
      <w:pPr>
        <w:pStyle w:val="NoSpacing"/>
        <w:rPr>
          <w:rFonts w:eastAsia="Times New Roman" w:cs="Times New Roman"/>
          <w:szCs w:val="24"/>
        </w:rPr>
      </w:pPr>
    </w:p>
    <w:p w14:paraId="6E8E3EE9" w14:textId="77777777" w:rsidR="00CA1E03" w:rsidRDefault="00CA1E03" w:rsidP="00CA1E0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August 2023</w:t>
      </w:r>
    </w:p>
    <w:p w14:paraId="2777A9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26693" w14:textId="77777777" w:rsidR="00CA1E03" w:rsidRDefault="00CA1E03" w:rsidP="009139A6">
      <w:r>
        <w:separator/>
      </w:r>
    </w:p>
  </w:endnote>
  <w:endnote w:type="continuationSeparator" w:id="0">
    <w:p w14:paraId="2364D52A" w14:textId="77777777" w:rsidR="00CA1E03" w:rsidRDefault="00CA1E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D0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21B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60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E3A58" w14:textId="77777777" w:rsidR="00CA1E03" w:rsidRDefault="00CA1E03" w:rsidP="009139A6">
      <w:r>
        <w:separator/>
      </w:r>
    </w:p>
  </w:footnote>
  <w:footnote w:type="continuationSeparator" w:id="0">
    <w:p w14:paraId="6F2ABCA1" w14:textId="77777777" w:rsidR="00CA1E03" w:rsidRDefault="00CA1E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DA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774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975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0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A1E0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42114"/>
  <w15:chartTrackingRefBased/>
  <w15:docId w15:val="{4FFE107D-668D-4A4E-B5D1-94E45D85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2023-08-29T11:13:00Z</dcterms:created>
  <dcterms:modified xsi:type="dcterms:W3CDTF">2023-08-29T11:13:00Z</dcterms:modified>
</cp:coreProperties>
</file>