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00053" w14:textId="77777777" w:rsidR="006A50A8" w:rsidRDefault="006A50A8" w:rsidP="006A50A8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Richard POPYNGAYE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0BE9177F" w14:textId="77777777" w:rsidR="006A50A8" w:rsidRDefault="006A50A8" w:rsidP="006A50A8">
      <w:pPr>
        <w:pStyle w:val="NoSpacing"/>
        <w:rPr>
          <w:rFonts w:eastAsia="Times New Roman" w:cs="Times New Roman"/>
          <w:szCs w:val="24"/>
        </w:rPr>
      </w:pPr>
    </w:p>
    <w:p w14:paraId="0837151C" w14:textId="77777777" w:rsidR="006A50A8" w:rsidRDefault="006A50A8" w:rsidP="006A50A8">
      <w:pPr>
        <w:pStyle w:val="NoSpacing"/>
        <w:rPr>
          <w:rFonts w:eastAsia="Times New Roman" w:cs="Times New Roman"/>
          <w:szCs w:val="24"/>
        </w:rPr>
      </w:pPr>
    </w:p>
    <w:p w14:paraId="44317D4F" w14:textId="77777777" w:rsidR="006A50A8" w:rsidRDefault="006A50A8" w:rsidP="006A50A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2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Salisbury into lands of</w:t>
      </w:r>
    </w:p>
    <w:p w14:paraId="39A12418" w14:textId="77777777" w:rsidR="006A50A8" w:rsidRDefault="006A50A8" w:rsidP="006A50A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Sir Edmund Hungerford(q.v.).</w:t>
      </w:r>
    </w:p>
    <w:p w14:paraId="75F2868E" w14:textId="77777777" w:rsidR="006A50A8" w:rsidRDefault="006A50A8" w:rsidP="006A50A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420ED9E" w14:textId="77777777" w:rsidR="006A50A8" w:rsidRDefault="006A50A8" w:rsidP="006A50A8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p.121)</w:t>
      </w:r>
    </w:p>
    <w:p w14:paraId="2E48C64D" w14:textId="77777777" w:rsidR="006A50A8" w:rsidRDefault="006A50A8" w:rsidP="006A50A8">
      <w:pPr>
        <w:pStyle w:val="NoSpacing"/>
        <w:rPr>
          <w:rFonts w:eastAsia="Times New Roman" w:cs="Times New Roman"/>
          <w:szCs w:val="24"/>
        </w:rPr>
      </w:pPr>
    </w:p>
    <w:p w14:paraId="38EC5436" w14:textId="77777777" w:rsidR="006A50A8" w:rsidRDefault="006A50A8" w:rsidP="006A50A8">
      <w:pPr>
        <w:pStyle w:val="NoSpacing"/>
        <w:rPr>
          <w:rFonts w:eastAsia="Times New Roman" w:cs="Times New Roman"/>
          <w:szCs w:val="24"/>
        </w:rPr>
      </w:pPr>
    </w:p>
    <w:p w14:paraId="5D676618" w14:textId="77777777" w:rsidR="006A50A8" w:rsidRDefault="006A50A8" w:rsidP="006A50A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September 2023</w:t>
      </w:r>
    </w:p>
    <w:p w14:paraId="5718070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0CB7E" w14:textId="77777777" w:rsidR="006A50A8" w:rsidRDefault="006A50A8" w:rsidP="009139A6">
      <w:r>
        <w:separator/>
      </w:r>
    </w:p>
  </w:endnote>
  <w:endnote w:type="continuationSeparator" w:id="0">
    <w:p w14:paraId="492372AC" w14:textId="77777777" w:rsidR="006A50A8" w:rsidRDefault="006A50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466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8FA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EA1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25031" w14:textId="77777777" w:rsidR="006A50A8" w:rsidRDefault="006A50A8" w:rsidP="009139A6">
      <w:r>
        <w:separator/>
      </w:r>
    </w:p>
  </w:footnote>
  <w:footnote w:type="continuationSeparator" w:id="0">
    <w:p w14:paraId="117C278E" w14:textId="77777777" w:rsidR="006A50A8" w:rsidRDefault="006A50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641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779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7E3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A8"/>
    <w:rsid w:val="000666E0"/>
    <w:rsid w:val="002510B7"/>
    <w:rsid w:val="005C130B"/>
    <w:rsid w:val="006A50A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1CD66"/>
  <w15:chartTrackingRefBased/>
  <w15:docId w15:val="{F9D2B3A3-2198-498C-89C2-E101738D2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2023-09-15T20:01:00Z</dcterms:created>
  <dcterms:modified xsi:type="dcterms:W3CDTF">2023-09-15T20:01:00Z</dcterms:modified>
</cp:coreProperties>
</file>