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330F6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POPY</w:t>
      </w:r>
      <w:r>
        <w:rPr>
          <w:rFonts w:ascii="Times New Roman" w:hAnsi="Times New Roman" w:cs="Times New Roman"/>
          <w:sz w:val="24"/>
          <w:szCs w:val="24"/>
        </w:rPr>
        <w:t xml:space="preserve">        (fl.1462)</w:t>
      </w:r>
    </w:p>
    <w:p w14:paraId="590A3990" w14:textId="3FD3438E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2C2962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784F2E3D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ADCDB4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92976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He became apprenticed to Thomas Pope, cutler(q.v.).</w:t>
      </w:r>
    </w:p>
    <w:p w14:paraId="3878811D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01FE0916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AF326A" w14:textId="77777777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DC070" w14:textId="26D37BA6" w:rsidR="000A3FEF" w:rsidRDefault="000A3FEF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1A3B59B6" w14:textId="777DB5DC" w:rsidR="002C2962" w:rsidRDefault="002C2962" w:rsidP="000A3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2023</w:t>
      </w:r>
    </w:p>
    <w:p w14:paraId="278E6C03" w14:textId="4E17F1A2" w:rsidR="00BA0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9DC23A" w14:textId="4A30CD89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9EFE3" w14:textId="2884BF9E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7D64F" w14:textId="32A55A3C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8378DB" w14:textId="2AC020DB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94D59" w14:textId="0AD9165E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BCF1E" w14:textId="228589DE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6C690" w14:textId="36FC7601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47C93A" w14:textId="72FF66C5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169651" w14:textId="3C9179EB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EF3B4" w14:textId="56D8173B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02047" w14:textId="0EE32893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984EA4" w14:textId="5D0DCF1B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F1D5D" w14:textId="25A681D5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CF8465" w14:textId="5717037C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DA25C" w14:textId="3F7A75FE" w:rsidR="00444351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D718E" w14:textId="67BCA23D" w:rsidR="00444351" w:rsidRPr="00EB3209" w:rsidRDefault="0044435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44351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C5428" w14:textId="77777777" w:rsidR="000A3FEF" w:rsidRDefault="000A3FEF" w:rsidP="009139A6">
      <w:r>
        <w:separator/>
      </w:r>
    </w:p>
  </w:endnote>
  <w:endnote w:type="continuationSeparator" w:id="0">
    <w:p w14:paraId="20BC89B4" w14:textId="77777777" w:rsidR="000A3FEF" w:rsidRDefault="000A3F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4D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25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E5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27A8C" w14:textId="77777777" w:rsidR="000A3FEF" w:rsidRDefault="000A3FEF" w:rsidP="009139A6">
      <w:r>
        <w:separator/>
      </w:r>
    </w:p>
  </w:footnote>
  <w:footnote w:type="continuationSeparator" w:id="0">
    <w:p w14:paraId="49FC5ABC" w14:textId="77777777" w:rsidR="000A3FEF" w:rsidRDefault="000A3F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A9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E0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2F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EF"/>
    <w:rsid w:val="000666E0"/>
    <w:rsid w:val="000A3FEF"/>
    <w:rsid w:val="002510B7"/>
    <w:rsid w:val="002C2962"/>
    <w:rsid w:val="0044435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899C"/>
  <w15:chartTrackingRefBased/>
  <w15:docId w15:val="{B1456E43-CB81-48C8-8774-3201EEC5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2022-04-05T20:46:00Z</dcterms:created>
  <dcterms:modified xsi:type="dcterms:W3CDTF">2023-03-10T11:29:00Z</dcterms:modified>
</cp:coreProperties>
</file>