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8D3CA" w14:textId="77777777" w:rsidR="00A53631" w:rsidRDefault="00A53631" w:rsidP="00A53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POPY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151A327" w14:textId="77777777" w:rsidR="00A53631" w:rsidRDefault="00A53631" w:rsidP="00A53631">
      <w:pPr>
        <w:rPr>
          <w:rFonts w:ascii="Times New Roman" w:hAnsi="Times New Roman" w:cs="Times New Roman"/>
        </w:rPr>
      </w:pPr>
    </w:p>
    <w:p w14:paraId="63ED06E7" w14:textId="77777777" w:rsidR="00A53631" w:rsidRDefault="00A53631" w:rsidP="00A53631">
      <w:pPr>
        <w:rPr>
          <w:rFonts w:ascii="Times New Roman" w:hAnsi="Times New Roman" w:cs="Times New Roman"/>
        </w:rPr>
      </w:pPr>
    </w:p>
    <w:p w14:paraId="172EAFF3" w14:textId="77777777" w:rsidR="00A53631" w:rsidRDefault="00A53631" w:rsidP="00A53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Halywell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Foulsham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7520C38F" w14:textId="77777777" w:rsidR="00A53631" w:rsidRDefault="00A53631" w:rsidP="00A53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Norfolk(q.v.), and Robert </w:t>
      </w:r>
      <w:proofErr w:type="spellStart"/>
      <w:r>
        <w:rPr>
          <w:rFonts w:ascii="Times New Roman" w:hAnsi="Times New Roman" w:cs="Times New Roman"/>
        </w:rPr>
        <w:t>Halywell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Foulsham</w:t>
      </w:r>
      <w:proofErr w:type="spellEnd"/>
      <w:r>
        <w:rPr>
          <w:rFonts w:ascii="Times New Roman" w:hAnsi="Times New Roman" w:cs="Times New Roman"/>
        </w:rPr>
        <w:t>(q.v.).</w:t>
      </w:r>
    </w:p>
    <w:p w14:paraId="04FB2D54" w14:textId="77777777" w:rsidR="00A53631" w:rsidRDefault="00A53631" w:rsidP="00A53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06A40B" w14:textId="77777777" w:rsidR="00A53631" w:rsidRDefault="00A53631" w:rsidP="00A53631">
      <w:pPr>
        <w:rPr>
          <w:rFonts w:ascii="Times New Roman" w:hAnsi="Times New Roman" w:cs="Times New Roman"/>
        </w:rPr>
      </w:pPr>
    </w:p>
    <w:p w14:paraId="20CFFA23" w14:textId="77777777" w:rsidR="00A53631" w:rsidRDefault="00A53631" w:rsidP="00A53631">
      <w:pPr>
        <w:rPr>
          <w:rFonts w:ascii="Times New Roman" w:hAnsi="Times New Roman" w:cs="Times New Roman"/>
        </w:rPr>
      </w:pPr>
    </w:p>
    <w:p w14:paraId="65BBD6C5" w14:textId="77777777" w:rsidR="00A53631" w:rsidRDefault="00A53631" w:rsidP="00A536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2018</w:t>
      </w:r>
    </w:p>
    <w:p w14:paraId="40CFE5D3" w14:textId="77777777" w:rsidR="006B2F86" w:rsidRPr="00E71FC3" w:rsidRDefault="00A536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EAFFD" w14:textId="77777777" w:rsidR="00A53631" w:rsidRDefault="00A53631" w:rsidP="00E71FC3">
      <w:r>
        <w:separator/>
      </w:r>
    </w:p>
  </w:endnote>
  <w:endnote w:type="continuationSeparator" w:id="0">
    <w:p w14:paraId="14BD9A3A" w14:textId="77777777" w:rsidR="00A53631" w:rsidRDefault="00A536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E01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0A4DA" w14:textId="77777777" w:rsidR="00A53631" w:rsidRDefault="00A53631" w:rsidP="00E71FC3">
      <w:r>
        <w:separator/>
      </w:r>
    </w:p>
  </w:footnote>
  <w:footnote w:type="continuationSeparator" w:id="0">
    <w:p w14:paraId="15A00196" w14:textId="77777777" w:rsidR="00A53631" w:rsidRDefault="00A536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31"/>
    <w:rsid w:val="001A7C09"/>
    <w:rsid w:val="00577BD5"/>
    <w:rsid w:val="00656CBA"/>
    <w:rsid w:val="006A1F77"/>
    <w:rsid w:val="00733BE7"/>
    <w:rsid w:val="00A536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FB5E0"/>
  <w15:chartTrackingRefBased/>
  <w15:docId w15:val="{DC0806DA-39A6-43B4-AD3A-70461A0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36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53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2018-11-08T22:30:00Z</dcterms:created>
  <dcterms:modified xsi:type="dcterms:W3CDTF">2018-11-08T22:30:00Z</dcterms:modified>
</cp:coreProperties>
</file>