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407C7" w14:textId="77777777" w:rsidR="00E47068" w:rsidRDefault="006A63E6" w:rsidP="00C009D8">
      <w:pPr>
        <w:pStyle w:val="NoSpacing"/>
      </w:pPr>
      <w:r>
        <w:rPr>
          <w:u w:val="single"/>
        </w:rPr>
        <w:t>Henry POPY</w:t>
      </w:r>
      <w:r>
        <w:t xml:space="preserve">      (d.ca.1466)</w:t>
      </w:r>
    </w:p>
    <w:p w14:paraId="1CBB619E" w14:textId="77777777" w:rsidR="006A63E6" w:rsidRDefault="006A63E6" w:rsidP="00C009D8">
      <w:pPr>
        <w:pStyle w:val="NoSpacing"/>
      </w:pPr>
      <w:r>
        <w:t>? of Oriel College, Oxford University.</w:t>
      </w:r>
    </w:p>
    <w:p w14:paraId="5B9CBBD8" w14:textId="77777777" w:rsidR="006A63E6" w:rsidRDefault="006A63E6" w:rsidP="00C009D8">
      <w:pPr>
        <w:pStyle w:val="NoSpacing"/>
      </w:pPr>
    </w:p>
    <w:p w14:paraId="26DF3851" w14:textId="77777777" w:rsidR="006A63E6" w:rsidRDefault="006A63E6" w:rsidP="00C009D8">
      <w:pPr>
        <w:pStyle w:val="NoSpacing"/>
      </w:pPr>
    </w:p>
    <w:p w14:paraId="272AE486" w14:textId="77777777" w:rsidR="000F281B" w:rsidRDefault="000F281B" w:rsidP="000F281B">
      <w:pPr>
        <w:pStyle w:val="NoSpacing"/>
      </w:pPr>
      <w:r>
        <w:tab/>
        <w:t>1452</w:t>
      </w:r>
      <w:r>
        <w:tab/>
        <w:t xml:space="preserve"> Principal of St.Mary Hall.</w:t>
      </w:r>
    </w:p>
    <w:p w14:paraId="00325D1D" w14:textId="5911EC19" w:rsidR="000F281B" w:rsidRDefault="000F281B" w:rsidP="00C009D8">
      <w:pPr>
        <w:pStyle w:val="NoSpacing"/>
      </w:pPr>
      <w:r>
        <w:tab/>
      </w:r>
      <w:r>
        <w:tab/>
        <w:t>("Oxford Honours 1220 – 1896" pub. The Clarendon Press 1894 p.200)</w:t>
      </w:r>
    </w:p>
    <w:p w14:paraId="5C805603" w14:textId="77777777" w:rsidR="006A63E6" w:rsidRDefault="006A63E6" w:rsidP="00C009D8">
      <w:pPr>
        <w:pStyle w:val="NoSpacing"/>
      </w:pPr>
      <w:r>
        <w:t>13 Jun.</w:t>
      </w:r>
      <w:r>
        <w:tab/>
        <w:t>1466</w:t>
      </w:r>
      <w:r>
        <w:tab/>
        <w:t>He made his Will.   (Griffiths p.49)</w:t>
      </w:r>
    </w:p>
    <w:p w14:paraId="4270A215" w14:textId="77777777" w:rsidR="006A63E6" w:rsidRDefault="006A63E6" w:rsidP="00C009D8">
      <w:pPr>
        <w:pStyle w:val="NoSpacing"/>
      </w:pPr>
    </w:p>
    <w:p w14:paraId="7606D62B" w14:textId="77777777" w:rsidR="006A63E6" w:rsidRDefault="006A63E6" w:rsidP="00C009D8">
      <w:pPr>
        <w:pStyle w:val="NoSpacing"/>
      </w:pPr>
    </w:p>
    <w:p w14:paraId="7F5327F4" w14:textId="77777777" w:rsidR="006A63E6" w:rsidRDefault="006A63E6" w:rsidP="00C009D8">
      <w:pPr>
        <w:pStyle w:val="NoSpacing"/>
      </w:pPr>
      <w:r>
        <w:t>16 August 2013</w:t>
      </w:r>
    </w:p>
    <w:p w14:paraId="2806D186" w14:textId="64F541BC" w:rsidR="000F281B" w:rsidRPr="006A63E6" w:rsidRDefault="000F281B" w:rsidP="00C009D8">
      <w:pPr>
        <w:pStyle w:val="NoSpacing"/>
        <w:rPr>
          <w:u w:val="single"/>
        </w:rPr>
      </w:pPr>
      <w:r>
        <w:t>17 June 2025</w:t>
      </w:r>
    </w:p>
    <w:sectPr w:rsidR="000F281B" w:rsidRPr="006A63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7B0D1" w14:textId="77777777" w:rsidR="006A63E6" w:rsidRDefault="006A63E6" w:rsidP="00920DE3">
      <w:pPr>
        <w:spacing w:after="0" w:line="240" w:lineRule="auto"/>
      </w:pPr>
      <w:r>
        <w:separator/>
      </w:r>
    </w:p>
  </w:endnote>
  <w:endnote w:type="continuationSeparator" w:id="0">
    <w:p w14:paraId="722AB959" w14:textId="77777777" w:rsidR="006A63E6" w:rsidRDefault="006A63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32ED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12CA1" w14:textId="77777777" w:rsidR="00C009D8" w:rsidRPr="00C009D8" w:rsidRDefault="00C009D8">
    <w:pPr>
      <w:pStyle w:val="Footer"/>
    </w:pPr>
    <w:r>
      <w:t>Copyright I.S.Rogers 9 August 2013</w:t>
    </w:r>
  </w:p>
  <w:p w14:paraId="7DF9FC5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1CC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531D7" w14:textId="77777777" w:rsidR="006A63E6" w:rsidRDefault="006A63E6" w:rsidP="00920DE3">
      <w:pPr>
        <w:spacing w:after="0" w:line="240" w:lineRule="auto"/>
      </w:pPr>
      <w:r>
        <w:separator/>
      </w:r>
    </w:p>
  </w:footnote>
  <w:footnote w:type="continuationSeparator" w:id="0">
    <w:p w14:paraId="7442F382" w14:textId="77777777" w:rsidR="006A63E6" w:rsidRDefault="006A63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42E7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DFCC3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F00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3E6"/>
    <w:rsid w:val="000F281B"/>
    <w:rsid w:val="00120749"/>
    <w:rsid w:val="00560E0F"/>
    <w:rsid w:val="00624CAE"/>
    <w:rsid w:val="006A63E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D0B7F"/>
  <w15:docId w15:val="{42BEC7F1-119E-4A16-B5CC-E8EAA177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2013-08-16T15:42:00Z</dcterms:created>
  <dcterms:modified xsi:type="dcterms:W3CDTF">2025-06-17T15:39:00Z</dcterms:modified>
</cp:coreProperties>
</file>