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DFA43" w14:textId="78BA9693" w:rsidR="00BA00AB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POPULWELL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d.1479)</w:t>
      </w:r>
    </w:p>
    <w:p w14:paraId="292F8BD3" w14:textId="38BF5623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Spaldingmore</w:t>
      </w:r>
      <w:proofErr w:type="spellEnd"/>
      <w:r>
        <w:rPr>
          <w:rFonts w:ascii="Times New Roman" w:hAnsi="Times New Roman" w:cs="Times New Roman"/>
          <w:sz w:val="24"/>
          <w:szCs w:val="24"/>
        </w:rPr>
        <w:t>. Chaplain.</w:t>
      </w:r>
    </w:p>
    <w:p w14:paraId="1F5844F3" w14:textId="1859D5A7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6240F" w14:textId="6E823CB9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066EB" w14:textId="1BFE3604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Aug.1479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p.131)</w:t>
      </w:r>
    </w:p>
    <w:p w14:paraId="026AE8AF" w14:textId="6E525181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70DA298" w14:textId="11238E3E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49F04" w14:textId="5E2522A9" w:rsid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AF8ECD" w14:textId="3852307D" w:rsidR="005D4BB4" w:rsidRPr="005D4BB4" w:rsidRDefault="005D4BB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2021</w:t>
      </w:r>
    </w:p>
    <w:sectPr w:rsidR="005D4BB4" w:rsidRPr="005D4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9A08B" w14:textId="77777777" w:rsidR="005D4BB4" w:rsidRDefault="005D4BB4" w:rsidP="009139A6">
      <w:r>
        <w:separator/>
      </w:r>
    </w:p>
  </w:endnote>
  <w:endnote w:type="continuationSeparator" w:id="0">
    <w:p w14:paraId="4F034BCD" w14:textId="77777777" w:rsidR="005D4BB4" w:rsidRDefault="005D4B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F46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5EC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6A1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6DE90" w14:textId="77777777" w:rsidR="005D4BB4" w:rsidRDefault="005D4BB4" w:rsidP="009139A6">
      <w:r>
        <w:separator/>
      </w:r>
    </w:p>
  </w:footnote>
  <w:footnote w:type="continuationSeparator" w:id="0">
    <w:p w14:paraId="31523FCD" w14:textId="77777777" w:rsidR="005D4BB4" w:rsidRDefault="005D4B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F56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5AC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CAA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B4"/>
    <w:rsid w:val="000666E0"/>
    <w:rsid w:val="002510B7"/>
    <w:rsid w:val="005C130B"/>
    <w:rsid w:val="005D4BB4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F83C2"/>
  <w15:chartTrackingRefBased/>
  <w15:docId w15:val="{58E06B79-B268-4DA5-BF1E-E17339A5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2021-04-04T19:36:00Z</dcterms:created>
  <dcterms:modified xsi:type="dcterms:W3CDTF">2021-04-04T19:39:00Z</dcterms:modified>
</cp:coreProperties>
</file>