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9EA414" w14:textId="6F45CADC" w:rsidR="00BA00AB" w:rsidRDefault="00CA00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POPLEY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fl.1506)</w:t>
      </w:r>
    </w:p>
    <w:p w14:paraId="6384442B" w14:textId="64381556" w:rsidR="00CA005A" w:rsidRDefault="00CA00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977DC6" w14:textId="0CC10699" w:rsidR="00CA005A" w:rsidRDefault="00CA00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26E41C" w14:textId="3D29493E" w:rsidR="00CA005A" w:rsidRDefault="00CA00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Dec.1506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p.131)</w:t>
      </w:r>
    </w:p>
    <w:p w14:paraId="73EBA277" w14:textId="31C4B25B" w:rsidR="00CA005A" w:rsidRDefault="00CA00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FB221A" w14:textId="7A581F80" w:rsidR="00CA005A" w:rsidRDefault="00CA00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BD6C76" w14:textId="0954BA05" w:rsidR="00CA005A" w:rsidRPr="00CA005A" w:rsidRDefault="00CA00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April 2021</w:t>
      </w:r>
    </w:p>
    <w:sectPr w:rsidR="00CA005A" w:rsidRPr="00CA00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14A86E" w14:textId="77777777" w:rsidR="00CA005A" w:rsidRDefault="00CA005A" w:rsidP="009139A6">
      <w:r>
        <w:separator/>
      </w:r>
    </w:p>
  </w:endnote>
  <w:endnote w:type="continuationSeparator" w:id="0">
    <w:p w14:paraId="383B216D" w14:textId="77777777" w:rsidR="00CA005A" w:rsidRDefault="00CA00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D9EF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92F3D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4807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096DDC" w14:textId="77777777" w:rsidR="00CA005A" w:rsidRDefault="00CA005A" w:rsidP="009139A6">
      <w:r>
        <w:separator/>
      </w:r>
    </w:p>
  </w:footnote>
  <w:footnote w:type="continuationSeparator" w:id="0">
    <w:p w14:paraId="20AD48FB" w14:textId="77777777" w:rsidR="00CA005A" w:rsidRDefault="00CA00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0E04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776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2059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05A"/>
    <w:rsid w:val="000666E0"/>
    <w:rsid w:val="002510B7"/>
    <w:rsid w:val="005C130B"/>
    <w:rsid w:val="00826F5C"/>
    <w:rsid w:val="009139A6"/>
    <w:rsid w:val="009448BB"/>
    <w:rsid w:val="00A3176C"/>
    <w:rsid w:val="00BA00AB"/>
    <w:rsid w:val="00CA005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FE4C1"/>
  <w15:chartTrackingRefBased/>
  <w15:docId w15:val="{C1809E18-795F-4C96-A68D-2DE5554EE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2021-04-04T19:34:00Z</dcterms:created>
  <dcterms:modified xsi:type="dcterms:W3CDTF">2021-04-04T19:36:00Z</dcterms:modified>
</cp:coreProperties>
</file>