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83145" w14:textId="603CBE30" w:rsidR="00BA00AB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POPLEY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d.1488)</w:t>
      </w:r>
    </w:p>
    <w:p w14:paraId="15592BF4" w14:textId="18F7F46D" w:rsidR="00645D41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8C9B1" w14:textId="7E0E922B" w:rsidR="00645D41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A7A07" w14:textId="6012A7DB" w:rsidR="00645D41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Jan.1488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p.131)</w:t>
      </w:r>
    </w:p>
    <w:p w14:paraId="46BE5B7E" w14:textId="0E346A44" w:rsidR="00645D41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0BDD7970" w14:textId="4A888325" w:rsidR="00645D41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C0AE4" w14:textId="38DAAE9C" w:rsidR="00645D41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697229" w14:textId="39939EEF" w:rsidR="00645D41" w:rsidRPr="00645D41" w:rsidRDefault="00645D4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sectPr w:rsidR="00645D41" w:rsidRPr="00645D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4B496" w14:textId="77777777" w:rsidR="00645D41" w:rsidRDefault="00645D41" w:rsidP="009139A6">
      <w:r>
        <w:separator/>
      </w:r>
    </w:p>
  </w:endnote>
  <w:endnote w:type="continuationSeparator" w:id="0">
    <w:p w14:paraId="4CECBBD2" w14:textId="77777777" w:rsidR="00645D41" w:rsidRDefault="00645D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202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761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F25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70ACB" w14:textId="77777777" w:rsidR="00645D41" w:rsidRDefault="00645D41" w:rsidP="009139A6">
      <w:r>
        <w:separator/>
      </w:r>
    </w:p>
  </w:footnote>
  <w:footnote w:type="continuationSeparator" w:id="0">
    <w:p w14:paraId="6F903518" w14:textId="77777777" w:rsidR="00645D41" w:rsidRDefault="00645D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876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60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516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41"/>
    <w:rsid w:val="000666E0"/>
    <w:rsid w:val="002510B7"/>
    <w:rsid w:val="005C130B"/>
    <w:rsid w:val="00645D41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932F"/>
  <w15:chartTrackingRefBased/>
  <w15:docId w15:val="{C2BF6AEC-56E4-417C-A7EA-72EF45F8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2021-04-04T19:32:00Z</dcterms:created>
  <dcterms:modified xsi:type="dcterms:W3CDTF">2021-04-04T19:34:00Z</dcterms:modified>
</cp:coreProperties>
</file>