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73DB23" w14:textId="77777777" w:rsidR="00927D58" w:rsidRDefault="00927D58" w:rsidP="00927D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de POPILTON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fl.1390-1423)</w:t>
      </w:r>
    </w:p>
    <w:p w14:paraId="17AA9EB7" w14:textId="77777777" w:rsidR="00927D58" w:rsidRDefault="00927D58" w:rsidP="00927D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proofErr w:type="gramStart"/>
      <w:r>
        <w:rPr>
          <w:rFonts w:cs="Times New Roman"/>
          <w:szCs w:val="24"/>
        </w:rPr>
        <w:t>St.Patrick’s</w:t>
      </w:r>
      <w:proofErr w:type="spellEnd"/>
      <w:proofErr w:type="gramEnd"/>
      <w:r>
        <w:rPr>
          <w:rFonts w:cs="Times New Roman"/>
          <w:szCs w:val="24"/>
        </w:rPr>
        <w:t xml:space="preserve"> Church, Patrick Brompton, North Riding of Yorkshire.</w:t>
      </w:r>
    </w:p>
    <w:p w14:paraId="07979386" w14:textId="77777777" w:rsidR="00927D58" w:rsidRDefault="00927D58" w:rsidP="00927D58">
      <w:pPr>
        <w:pStyle w:val="NoSpacing"/>
        <w:rPr>
          <w:rFonts w:cs="Times New Roman"/>
          <w:szCs w:val="24"/>
        </w:rPr>
      </w:pPr>
    </w:p>
    <w:p w14:paraId="5D032244" w14:textId="77777777" w:rsidR="00927D58" w:rsidRDefault="00927D58" w:rsidP="00927D58">
      <w:pPr>
        <w:pStyle w:val="NoSpacing"/>
        <w:rPr>
          <w:rFonts w:cs="Times New Roman"/>
          <w:szCs w:val="24"/>
        </w:rPr>
      </w:pPr>
    </w:p>
    <w:p w14:paraId="5C467972" w14:textId="77777777" w:rsidR="00927D58" w:rsidRDefault="00927D58" w:rsidP="00927D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1390</w:t>
      </w:r>
      <w:r>
        <w:rPr>
          <w:rFonts w:cs="Times New Roman"/>
          <w:szCs w:val="24"/>
        </w:rPr>
        <w:tab/>
        <w:t>He became Vicar.</w:t>
      </w:r>
    </w:p>
    <w:p w14:paraId="16ADF617" w14:textId="77777777" w:rsidR="00927D58" w:rsidRDefault="00927D58" w:rsidP="00927D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(from the information on the board in the Church)</w:t>
      </w:r>
    </w:p>
    <w:p w14:paraId="2AC68482" w14:textId="77777777" w:rsidR="00927D58" w:rsidRDefault="00927D58" w:rsidP="00927D58">
      <w:pPr>
        <w:pStyle w:val="NoSpacing"/>
        <w:rPr>
          <w:rFonts w:cs="Times New Roman"/>
          <w:szCs w:val="24"/>
        </w:rPr>
      </w:pPr>
    </w:p>
    <w:p w14:paraId="1CD632E4" w14:textId="77777777" w:rsidR="00927D58" w:rsidRDefault="00927D58" w:rsidP="00927D58">
      <w:pPr>
        <w:pStyle w:val="NoSpacing"/>
        <w:rPr>
          <w:rFonts w:cs="Times New Roman"/>
          <w:szCs w:val="24"/>
        </w:rPr>
      </w:pPr>
    </w:p>
    <w:p w14:paraId="606B0920" w14:textId="77777777" w:rsidR="00927D58" w:rsidRDefault="00927D58" w:rsidP="00927D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December 2024</w:t>
      </w:r>
    </w:p>
    <w:p w14:paraId="363D0CD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8004D2" w14:textId="77777777" w:rsidR="00927D58" w:rsidRDefault="00927D58" w:rsidP="009139A6">
      <w:r>
        <w:separator/>
      </w:r>
    </w:p>
  </w:endnote>
  <w:endnote w:type="continuationSeparator" w:id="0">
    <w:p w14:paraId="5A311B4D" w14:textId="77777777" w:rsidR="00927D58" w:rsidRDefault="00927D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961B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8779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6078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9547B5" w14:textId="77777777" w:rsidR="00927D58" w:rsidRDefault="00927D58" w:rsidP="009139A6">
      <w:r>
        <w:separator/>
      </w:r>
    </w:p>
  </w:footnote>
  <w:footnote w:type="continuationSeparator" w:id="0">
    <w:p w14:paraId="4D418140" w14:textId="77777777" w:rsidR="00927D58" w:rsidRDefault="00927D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A00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4275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6A7AD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58"/>
    <w:rsid w:val="000666E0"/>
    <w:rsid w:val="002510B7"/>
    <w:rsid w:val="00270799"/>
    <w:rsid w:val="00464D0F"/>
    <w:rsid w:val="005C130B"/>
    <w:rsid w:val="00826F5C"/>
    <w:rsid w:val="009139A6"/>
    <w:rsid w:val="00927D58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ABEE8"/>
  <w15:chartTrackingRefBased/>
  <w15:docId w15:val="{273A1DDF-6526-4968-B1B4-A0838F3F1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2024-12-31T19:40:00Z</dcterms:created>
  <dcterms:modified xsi:type="dcterms:W3CDTF">2024-12-31T19:42:00Z</dcterms:modified>
</cp:coreProperties>
</file>