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C1E252" w14:textId="77777777" w:rsidR="00494D0A" w:rsidRDefault="00494D0A" w:rsidP="00494D0A">
      <w:pPr>
        <w:tabs>
          <w:tab w:val="left" w:pos="144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Philip POPHAM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d.1408)</w:t>
      </w:r>
    </w:p>
    <w:p w14:paraId="4314529C" w14:textId="77777777" w:rsidR="00494D0A" w:rsidRDefault="00494D0A" w:rsidP="00494D0A">
      <w:pPr>
        <w:tabs>
          <w:tab w:val="left" w:pos="1440"/>
        </w:tabs>
        <w:rPr>
          <w:rFonts w:ascii="Times New Roman" w:hAnsi="Times New Roman" w:cs="Times New Roman"/>
          <w:sz w:val="24"/>
          <w:szCs w:val="24"/>
        </w:rPr>
      </w:pPr>
    </w:p>
    <w:p w14:paraId="7DB1F6F2" w14:textId="77777777" w:rsidR="00494D0A" w:rsidRDefault="00494D0A" w:rsidP="00494D0A">
      <w:pPr>
        <w:tabs>
          <w:tab w:val="left" w:pos="1440"/>
        </w:tabs>
        <w:rPr>
          <w:rFonts w:ascii="Times New Roman" w:hAnsi="Times New Roman" w:cs="Times New Roman"/>
          <w:sz w:val="24"/>
          <w:szCs w:val="24"/>
        </w:rPr>
      </w:pPr>
    </w:p>
    <w:p w14:paraId="2F5B9EAC" w14:textId="77777777" w:rsidR="00494D0A" w:rsidRPr="00F46E5B" w:rsidRDefault="00494D0A" w:rsidP="00494D0A">
      <w:pPr>
        <w:tabs>
          <w:tab w:val="left" w:pos="144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Aug.1408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dead by this date.   </w:t>
      </w:r>
      <w:r w:rsidRPr="00F46E5B">
        <w:rPr>
          <w:rFonts w:ascii="Times New Roman" w:hAnsi="Times New Roman" w:cs="Times New Roman"/>
          <w:sz w:val="24"/>
          <w:szCs w:val="24"/>
        </w:rPr>
        <w:t>(C.F.R. 1405-13 p.12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F46E5B">
        <w:rPr>
          <w:rFonts w:ascii="Times New Roman" w:hAnsi="Times New Roman" w:cs="Times New Roman"/>
          <w:sz w:val="24"/>
          <w:szCs w:val="24"/>
        </w:rPr>
        <w:t>)</w:t>
      </w:r>
    </w:p>
    <w:p w14:paraId="68E2F098" w14:textId="77777777" w:rsidR="00494D0A" w:rsidRPr="00F46E5B" w:rsidRDefault="00494D0A" w:rsidP="00494D0A">
      <w:pPr>
        <w:tabs>
          <w:tab w:val="left" w:pos="1440"/>
        </w:tabs>
        <w:rPr>
          <w:rFonts w:ascii="Times New Roman" w:hAnsi="Times New Roman" w:cs="Times New Roman"/>
          <w:sz w:val="24"/>
          <w:szCs w:val="24"/>
        </w:rPr>
      </w:pPr>
    </w:p>
    <w:p w14:paraId="6534D554" w14:textId="77777777" w:rsidR="00494D0A" w:rsidRPr="00F46E5B" w:rsidRDefault="00494D0A" w:rsidP="00494D0A">
      <w:pPr>
        <w:tabs>
          <w:tab w:val="left" w:pos="1440"/>
        </w:tabs>
        <w:rPr>
          <w:rFonts w:ascii="Times New Roman" w:hAnsi="Times New Roman" w:cs="Times New Roman"/>
          <w:sz w:val="24"/>
          <w:szCs w:val="24"/>
        </w:rPr>
      </w:pPr>
    </w:p>
    <w:p w14:paraId="36E8D6C0" w14:textId="77777777" w:rsidR="00494D0A" w:rsidRDefault="00494D0A" w:rsidP="00494D0A">
      <w:pPr>
        <w:tabs>
          <w:tab w:val="left" w:pos="1440"/>
        </w:tabs>
        <w:rPr>
          <w:rFonts w:ascii="Times New Roman" w:hAnsi="Times New Roman" w:cs="Times New Roman"/>
          <w:sz w:val="24"/>
          <w:szCs w:val="24"/>
        </w:rPr>
      </w:pPr>
      <w:r w:rsidRPr="00F46E5B">
        <w:rPr>
          <w:rFonts w:ascii="Times New Roman" w:hAnsi="Times New Roman" w:cs="Times New Roman"/>
          <w:sz w:val="24"/>
          <w:szCs w:val="24"/>
        </w:rPr>
        <w:t>11 December 2021</w:t>
      </w:r>
    </w:p>
    <w:p w14:paraId="406D0395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CA7DEB" w14:textId="77777777" w:rsidR="00494D0A" w:rsidRDefault="00494D0A" w:rsidP="009139A6">
      <w:r>
        <w:separator/>
      </w:r>
    </w:p>
  </w:endnote>
  <w:endnote w:type="continuationSeparator" w:id="0">
    <w:p w14:paraId="53ACF9F0" w14:textId="77777777" w:rsidR="00494D0A" w:rsidRDefault="00494D0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0E7AB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6C8321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81EAA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2F4A97" w14:textId="77777777" w:rsidR="00494D0A" w:rsidRDefault="00494D0A" w:rsidP="009139A6">
      <w:r>
        <w:separator/>
      </w:r>
    </w:p>
  </w:footnote>
  <w:footnote w:type="continuationSeparator" w:id="0">
    <w:p w14:paraId="7585D164" w14:textId="77777777" w:rsidR="00494D0A" w:rsidRDefault="00494D0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068E9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DDD05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FA445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4D0A"/>
    <w:rsid w:val="000666E0"/>
    <w:rsid w:val="002510B7"/>
    <w:rsid w:val="00494D0A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908E4C"/>
  <w15:chartTrackingRefBased/>
  <w15:docId w15:val="{643574B6-048E-4000-9FBC-53EF98AF94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4D0A"/>
    <w:pPr>
      <w:spacing w:after="0" w:line="240" w:lineRule="auto"/>
    </w:pPr>
    <w:rPr>
      <w:rFonts w:asciiTheme="minorHAnsi" w:eastAsiaTheme="minorEastAsia" w:hAnsiTheme="minorHAnsi"/>
      <w:sz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17</Words>
  <Characters>98</Characters>
  <Application>Microsoft Office Word</Application>
  <DocSecurity>0</DocSecurity>
  <Lines>1</Lines>
  <Paragraphs>1</Paragraphs>
  <ScaleCrop>false</ScaleCrop>
  <Company/>
  <LinksUpToDate>false</LinksUpToDate>
  <CharactersWithSpaces>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2023-01-24T21:24:00Z</dcterms:created>
  <dcterms:modified xsi:type="dcterms:W3CDTF">2023-01-24T21:24:00Z</dcterms:modified>
</cp:coreProperties>
</file>