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7C451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POPHAM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1E131398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38296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5A290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p.82)</w:t>
      </w:r>
    </w:p>
    <w:p w14:paraId="1C0A41A3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4BD17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70203" w14:textId="77777777" w:rsidR="00E70047" w:rsidRDefault="00E70047" w:rsidP="00E700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3A2C17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95D25" w14:textId="77777777" w:rsidR="00E70047" w:rsidRDefault="00E70047" w:rsidP="009139A6">
      <w:r>
        <w:separator/>
      </w:r>
    </w:p>
  </w:endnote>
  <w:endnote w:type="continuationSeparator" w:id="0">
    <w:p w14:paraId="55D72C78" w14:textId="77777777" w:rsidR="00E70047" w:rsidRDefault="00E700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20B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0B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64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E1811" w14:textId="77777777" w:rsidR="00E70047" w:rsidRDefault="00E70047" w:rsidP="009139A6">
      <w:r>
        <w:separator/>
      </w:r>
    </w:p>
  </w:footnote>
  <w:footnote w:type="continuationSeparator" w:id="0">
    <w:p w14:paraId="5B82DE0E" w14:textId="77777777" w:rsidR="00E70047" w:rsidRDefault="00E700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D9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D6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A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4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004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EDA8"/>
  <w15:chartTrackingRefBased/>
  <w15:docId w15:val="{0FD075E6-BAD3-422E-9A86-27727EEE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2021-04-19T13:11:00Z</dcterms:created>
  <dcterms:modified xsi:type="dcterms:W3CDTF">2021-04-19T13:12:00Z</dcterms:modified>
</cp:coreProperties>
</file>