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3A935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POPHAM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52FF1FD5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20751675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6EB4572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AD3F011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Philip Popham.     (C.F.R. 1405-13 p.122)</w:t>
      </w:r>
    </w:p>
    <w:p w14:paraId="3FADAB38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48E6488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5B35912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Oct.1408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2C6CF310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AB57963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EFEBD3B" w14:textId="77777777" w:rsidR="00150BA4" w:rsidRDefault="00150BA4" w:rsidP="00150BA4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2021</w:t>
      </w:r>
    </w:p>
    <w:p w14:paraId="0A3AE5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E617A" w14:textId="77777777" w:rsidR="00150BA4" w:rsidRDefault="00150BA4" w:rsidP="009139A6">
      <w:r>
        <w:separator/>
      </w:r>
    </w:p>
  </w:endnote>
  <w:endnote w:type="continuationSeparator" w:id="0">
    <w:p w14:paraId="08BE028D" w14:textId="77777777" w:rsidR="00150BA4" w:rsidRDefault="00150B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74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B8E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FC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E98F" w14:textId="77777777" w:rsidR="00150BA4" w:rsidRDefault="00150BA4" w:rsidP="009139A6">
      <w:r>
        <w:separator/>
      </w:r>
    </w:p>
  </w:footnote>
  <w:footnote w:type="continuationSeparator" w:id="0">
    <w:p w14:paraId="62878221" w14:textId="77777777" w:rsidR="00150BA4" w:rsidRDefault="00150B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FF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37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4E6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A4"/>
    <w:rsid w:val="000666E0"/>
    <w:rsid w:val="00150BA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B779"/>
  <w15:chartTrackingRefBased/>
  <w15:docId w15:val="{3C1141CA-8CC9-40BA-8562-D378FD2E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BA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2023-02-19T19:56:00Z</dcterms:created>
  <dcterms:modified xsi:type="dcterms:W3CDTF">2023-02-19T19:56:00Z</dcterms:modified>
</cp:coreProperties>
</file>