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A2EEE" w14:textId="77777777" w:rsidR="00E1753F" w:rsidRDefault="00E1753F" w:rsidP="00E175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Roger POPEWALL</w:t>
      </w:r>
      <w:r>
        <w:rPr>
          <w:rFonts w:ascii="Times New Roman" w:hAnsi="Times New Roman" w:cs="Times New Roman"/>
        </w:rPr>
        <w:t xml:space="preserve">       (fl.1484)</w:t>
      </w:r>
    </w:p>
    <w:p w14:paraId="2B672ADE" w14:textId="77777777" w:rsidR="00E1753F" w:rsidRDefault="00E1753F" w:rsidP="00E1753F">
      <w:pPr>
        <w:rPr>
          <w:rFonts w:ascii="Times New Roman" w:hAnsi="Times New Roman" w:cs="Times New Roman"/>
        </w:rPr>
      </w:pPr>
    </w:p>
    <w:p w14:paraId="2FE44849" w14:textId="77777777" w:rsidR="00E1753F" w:rsidRDefault="00E1753F" w:rsidP="00E1753F">
      <w:pPr>
        <w:rPr>
          <w:rFonts w:ascii="Times New Roman" w:hAnsi="Times New Roman" w:cs="Times New Roman"/>
        </w:rPr>
      </w:pPr>
    </w:p>
    <w:p w14:paraId="63B5F6DA" w14:textId="77777777" w:rsidR="00E1753F" w:rsidRDefault="00E1753F" w:rsidP="00E175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Conwey</w:t>
      </w:r>
      <w:proofErr w:type="spellEnd"/>
      <w:r>
        <w:rPr>
          <w:rFonts w:ascii="Times New Roman" w:hAnsi="Times New Roman" w:cs="Times New Roman"/>
        </w:rPr>
        <w:t xml:space="preserve"> of Birmingham(q.v.) and</w:t>
      </w:r>
    </w:p>
    <w:p w14:paraId="56CBFD55" w14:textId="77777777" w:rsidR="00E1753F" w:rsidRDefault="00E1753F" w:rsidP="00E175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David </w:t>
      </w:r>
      <w:proofErr w:type="spellStart"/>
      <w:r>
        <w:rPr>
          <w:rFonts w:ascii="Times New Roman" w:hAnsi="Times New Roman" w:cs="Times New Roman"/>
        </w:rPr>
        <w:t>Conwey</w:t>
      </w:r>
      <w:proofErr w:type="spellEnd"/>
      <w:r>
        <w:rPr>
          <w:rFonts w:ascii="Times New Roman" w:hAnsi="Times New Roman" w:cs="Times New Roman"/>
        </w:rPr>
        <w:t xml:space="preserve"> of Birmingham(q.v.).</w:t>
      </w:r>
    </w:p>
    <w:p w14:paraId="6AC2948C" w14:textId="77777777" w:rsidR="00E1753F" w:rsidRDefault="00E1753F" w:rsidP="00E175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55C7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5C9A390" w14:textId="77777777" w:rsidR="00E1753F" w:rsidRDefault="00E1753F" w:rsidP="00E1753F">
      <w:pPr>
        <w:rPr>
          <w:rFonts w:ascii="Times New Roman" w:hAnsi="Times New Roman" w:cs="Times New Roman"/>
        </w:rPr>
      </w:pPr>
    </w:p>
    <w:p w14:paraId="6394A9F2" w14:textId="77777777" w:rsidR="00E1753F" w:rsidRDefault="00E1753F" w:rsidP="00E1753F">
      <w:pPr>
        <w:rPr>
          <w:rFonts w:ascii="Times New Roman" w:hAnsi="Times New Roman" w:cs="Times New Roman"/>
        </w:rPr>
      </w:pPr>
    </w:p>
    <w:p w14:paraId="59489290" w14:textId="77777777" w:rsidR="00E1753F" w:rsidRDefault="00E1753F" w:rsidP="00E175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October 2018</w:t>
      </w:r>
    </w:p>
    <w:p w14:paraId="502B7C7F" w14:textId="77777777" w:rsidR="006B2F86" w:rsidRPr="00E71FC3" w:rsidRDefault="00E175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3413F" w14:textId="77777777" w:rsidR="00E1753F" w:rsidRDefault="00E1753F" w:rsidP="00E71FC3">
      <w:r>
        <w:separator/>
      </w:r>
    </w:p>
  </w:endnote>
  <w:endnote w:type="continuationSeparator" w:id="0">
    <w:p w14:paraId="5867F01A" w14:textId="77777777" w:rsidR="00E1753F" w:rsidRDefault="00E1753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170E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1528B" w14:textId="77777777" w:rsidR="00E1753F" w:rsidRDefault="00E1753F" w:rsidP="00E71FC3">
      <w:r>
        <w:separator/>
      </w:r>
    </w:p>
  </w:footnote>
  <w:footnote w:type="continuationSeparator" w:id="0">
    <w:p w14:paraId="2276E549" w14:textId="77777777" w:rsidR="00E1753F" w:rsidRDefault="00E1753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3F"/>
    <w:rsid w:val="001A7C09"/>
    <w:rsid w:val="00577BD5"/>
    <w:rsid w:val="00656CBA"/>
    <w:rsid w:val="006A1F77"/>
    <w:rsid w:val="00733BE7"/>
    <w:rsid w:val="00AB52E8"/>
    <w:rsid w:val="00B16D3F"/>
    <w:rsid w:val="00BB41AC"/>
    <w:rsid w:val="00E175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9B77F"/>
  <w15:chartTrackingRefBased/>
  <w15:docId w15:val="{06AEDBA7-B9FD-4B24-8C79-1220C6B1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753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175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2018-11-08T22:26:00Z</dcterms:created>
  <dcterms:modified xsi:type="dcterms:W3CDTF">2018-11-08T22:26:00Z</dcterms:modified>
</cp:coreProperties>
</file>