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2E2" w:rsidRDefault="002032E2" w:rsidP="002032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POPERAY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2032E2" w:rsidRDefault="002032E2" w:rsidP="002032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32E2" w:rsidRDefault="002032E2" w:rsidP="002032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32E2" w:rsidRDefault="002032E2" w:rsidP="002032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Milton Abbas,</w:t>
      </w:r>
    </w:p>
    <w:p w:rsidR="002032E2" w:rsidRDefault="002032E2" w:rsidP="002032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Dorset, into lands of the late John Keynes, senior(q.v.).</w:t>
      </w:r>
    </w:p>
    <w:p w:rsidR="002032E2" w:rsidRDefault="002032E2" w:rsidP="002032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21-325)</w:t>
      </w:r>
    </w:p>
    <w:p w:rsidR="002032E2" w:rsidRDefault="002032E2" w:rsidP="002032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32E2" w:rsidRDefault="002032E2" w:rsidP="002032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032E2" w:rsidRDefault="002032E2" w:rsidP="002032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March 2016</w:t>
      </w:r>
      <w:bookmarkStart w:id="0" w:name="_GoBack"/>
      <w:bookmarkEnd w:id="0"/>
    </w:p>
    <w:sectPr w:rsidR="006B2F86" w:rsidRPr="002032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2E2" w:rsidRDefault="002032E2" w:rsidP="00E71FC3">
      <w:pPr>
        <w:spacing w:after="0" w:line="240" w:lineRule="auto"/>
      </w:pPr>
      <w:r>
        <w:separator/>
      </w:r>
    </w:p>
  </w:endnote>
  <w:endnote w:type="continuationSeparator" w:id="0">
    <w:p w:rsidR="002032E2" w:rsidRDefault="002032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2E2" w:rsidRDefault="002032E2" w:rsidP="00E71FC3">
      <w:pPr>
        <w:spacing w:after="0" w:line="240" w:lineRule="auto"/>
      </w:pPr>
      <w:r>
        <w:separator/>
      </w:r>
    </w:p>
  </w:footnote>
  <w:footnote w:type="continuationSeparator" w:id="0">
    <w:p w:rsidR="002032E2" w:rsidRDefault="002032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2E2"/>
    <w:rsid w:val="002032E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9935A"/>
  <w15:chartTrackingRefBased/>
  <w15:docId w15:val="{4A361CE5-12DC-464C-BD55-EE0D607E4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2016-03-28T19:04:00Z</dcterms:created>
  <dcterms:modified xsi:type="dcterms:W3CDTF">2016-03-28T19:04:00Z</dcterms:modified>
</cp:coreProperties>
</file>