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55F9E" w14:textId="77777777" w:rsidR="00E35736" w:rsidRDefault="00E35736" w:rsidP="00E3573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POPELEY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195202BF" w14:textId="77777777" w:rsidR="00E35736" w:rsidRDefault="00E35736" w:rsidP="00E3573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proofErr w:type="gramStart"/>
      <w:r>
        <w:rPr>
          <w:rFonts w:cs="Times New Roman"/>
          <w:szCs w:val="24"/>
        </w:rPr>
        <w:t>St.Clement</w:t>
      </w:r>
      <w:proofErr w:type="spellEnd"/>
      <w:proofErr w:type="gramEnd"/>
      <w:r>
        <w:rPr>
          <w:rFonts w:cs="Times New Roman"/>
          <w:szCs w:val="24"/>
        </w:rPr>
        <w:t xml:space="preserve"> Danes, London. Tailor.</w:t>
      </w:r>
    </w:p>
    <w:p w14:paraId="7A4024C3" w14:textId="77777777" w:rsidR="00E35736" w:rsidRDefault="00E35736" w:rsidP="00E35736">
      <w:pPr>
        <w:pStyle w:val="NoSpacing"/>
        <w:rPr>
          <w:rFonts w:cs="Times New Roman"/>
          <w:szCs w:val="24"/>
        </w:rPr>
      </w:pPr>
    </w:p>
    <w:p w14:paraId="09CF42B5" w14:textId="77777777" w:rsidR="00E35736" w:rsidRDefault="00E35736" w:rsidP="00E35736">
      <w:pPr>
        <w:pStyle w:val="NoSpacing"/>
        <w:rPr>
          <w:rFonts w:cs="Times New Roman"/>
          <w:szCs w:val="24"/>
        </w:rPr>
      </w:pPr>
    </w:p>
    <w:p w14:paraId="6F3EC296" w14:textId="77777777" w:rsidR="00E35736" w:rsidRDefault="00E35736" w:rsidP="00E3573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He made a plaint of debt against John Horn of </w:t>
      </w:r>
      <w:proofErr w:type="spellStart"/>
      <w:proofErr w:type="gramStart"/>
      <w:r>
        <w:rPr>
          <w:rFonts w:cs="Times New Roman"/>
          <w:szCs w:val="24"/>
        </w:rPr>
        <w:t>St.Clement</w:t>
      </w:r>
      <w:proofErr w:type="spellEnd"/>
      <w:proofErr w:type="gramEnd"/>
      <w:r>
        <w:rPr>
          <w:rFonts w:cs="Times New Roman"/>
          <w:szCs w:val="24"/>
        </w:rPr>
        <w:t xml:space="preserve"> Danes, barber(q.v.)</w:t>
      </w:r>
    </w:p>
    <w:p w14:paraId="55BBF478" w14:textId="77777777" w:rsidR="00E35736" w:rsidRDefault="00E35736" w:rsidP="00E3573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88223F"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269E82BA" w14:textId="77777777" w:rsidR="00E35736" w:rsidRDefault="00E35736" w:rsidP="00E3573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He made a plaint of debt against Robert Ormond of </w:t>
      </w:r>
      <w:proofErr w:type="spellStart"/>
      <w:proofErr w:type="gramStart"/>
      <w:r>
        <w:rPr>
          <w:rFonts w:cs="Times New Roman"/>
          <w:szCs w:val="24"/>
        </w:rPr>
        <w:t>St.Clement</w:t>
      </w:r>
      <w:proofErr w:type="spellEnd"/>
      <w:proofErr w:type="gramEnd"/>
      <w:r>
        <w:rPr>
          <w:rFonts w:cs="Times New Roman"/>
          <w:szCs w:val="24"/>
        </w:rPr>
        <w:t xml:space="preserve"> Danes,</w:t>
      </w:r>
    </w:p>
    <w:p w14:paraId="2A09D8F6" w14:textId="77777777" w:rsidR="00E35736" w:rsidRPr="00C33F1E" w:rsidRDefault="00E35736" w:rsidP="00E3573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yeoman(q.v.).      (ibid.)</w:t>
      </w:r>
    </w:p>
    <w:p w14:paraId="56D52278" w14:textId="77777777" w:rsidR="00E35736" w:rsidRDefault="00E35736" w:rsidP="00E35736">
      <w:pPr>
        <w:pStyle w:val="NoSpacing"/>
        <w:rPr>
          <w:rFonts w:cs="Times New Roman"/>
          <w:szCs w:val="24"/>
        </w:rPr>
      </w:pPr>
    </w:p>
    <w:p w14:paraId="49982BE9" w14:textId="77777777" w:rsidR="00E35736" w:rsidRDefault="00E35736" w:rsidP="00E35736">
      <w:pPr>
        <w:pStyle w:val="NoSpacing"/>
        <w:rPr>
          <w:rFonts w:cs="Times New Roman"/>
          <w:szCs w:val="24"/>
        </w:rPr>
      </w:pPr>
    </w:p>
    <w:p w14:paraId="6DD96D12" w14:textId="77777777" w:rsidR="00E35736" w:rsidRDefault="00E35736" w:rsidP="00E3573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February 2023</w:t>
      </w:r>
    </w:p>
    <w:p w14:paraId="559457E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A8BA9A" w14:textId="77777777" w:rsidR="00E35736" w:rsidRDefault="00E35736" w:rsidP="009139A6">
      <w:r>
        <w:separator/>
      </w:r>
    </w:p>
  </w:endnote>
  <w:endnote w:type="continuationSeparator" w:id="0">
    <w:p w14:paraId="40372578" w14:textId="77777777" w:rsidR="00E35736" w:rsidRDefault="00E3573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1428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AE9D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4DCC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FC1906" w14:textId="77777777" w:rsidR="00E35736" w:rsidRDefault="00E35736" w:rsidP="009139A6">
      <w:r>
        <w:separator/>
      </w:r>
    </w:p>
  </w:footnote>
  <w:footnote w:type="continuationSeparator" w:id="0">
    <w:p w14:paraId="675EDB9D" w14:textId="77777777" w:rsidR="00E35736" w:rsidRDefault="00E3573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5550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945F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236F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736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3573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997D7"/>
  <w15:chartTrackingRefBased/>
  <w15:docId w15:val="{03763403-2567-4C8D-BE90-DC73FD110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3573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62</Words>
  <Characters>358</Characters>
  <Application>Microsoft Office Word</Application>
  <DocSecurity>0</DocSecurity>
  <Lines>2</Lines>
  <Paragraphs>1</Paragraphs>
  <ScaleCrop>false</ScaleCrop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2023-03-27T19:19:00Z</dcterms:created>
  <dcterms:modified xsi:type="dcterms:W3CDTF">2023-03-27T19:20:00Z</dcterms:modified>
</cp:coreProperties>
</file>