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2066C" w14:textId="77777777" w:rsidR="005A7F63" w:rsidRDefault="005A7F63" w:rsidP="005A7F63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John POPELEY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298D155B" w14:textId="77777777" w:rsidR="005A7F63" w:rsidRDefault="005A7F63" w:rsidP="005A7F63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Bradley, West Riding of Yorkshire. Esquire.</w:t>
      </w:r>
    </w:p>
    <w:p w14:paraId="24791FC6" w14:textId="77777777" w:rsidR="005A7F63" w:rsidRDefault="005A7F63" w:rsidP="005A7F63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5C4AEFE" w14:textId="77777777" w:rsidR="005A7F63" w:rsidRDefault="005A7F63" w:rsidP="005A7F63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57A2BB9" w14:textId="77777777" w:rsidR="005A7F63" w:rsidRDefault="005A7F63" w:rsidP="005A7F63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1482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Richard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Lowde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Gisburn in Craven(q.v.) brought a plaint of debt against him.</w:t>
      </w:r>
    </w:p>
    <w:p w14:paraId="6AEC5629" w14:textId="77777777" w:rsidR="005A7F63" w:rsidRDefault="005A7F63" w:rsidP="005A7F63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07B249C6" w14:textId="77777777" w:rsidR="005A7F63" w:rsidRDefault="005A7F63" w:rsidP="005A7F63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DC4F38A" w14:textId="77777777" w:rsidR="005A7F63" w:rsidRDefault="005A7F63" w:rsidP="005A7F63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7BFE154" w14:textId="77777777" w:rsidR="005A7F63" w:rsidRDefault="005A7F63" w:rsidP="005A7F63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3 October 2021</w:t>
      </w:r>
    </w:p>
    <w:p w14:paraId="1711A25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EF56E0" w14:textId="77777777" w:rsidR="005A7F63" w:rsidRDefault="005A7F63" w:rsidP="009139A6">
      <w:r>
        <w:separator/>
      </w:r>
    </w:p>
  </w:endnote>
  <w:endnote w:type="continuationSeparator" w:id="0">
    <w:p w14:paraId="38FE3C8F" w14:textId="77777777" w:rsidR="005A7F63" w:rsidRDefault="005A7F6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E76A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A843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E2D3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8DE648" w14:textId="77777777" w:rsidR="005A7F63" w:rsidRDefault="005A7F63" w:rsidP="009139A6">
      <w:r>
        <w:separator/>
      </w:r>
    </w:p>
  </w:footnote>
  <w:footnote w:type="continuationSeparator" w:id="0">
    <w:p w14:paraId="29F0E3CB" w14:textId="77777777" w:rsidR="005A7F63" w:rsidRDefault="005A7F6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E50F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9B0F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950E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F63"/>
    <w:rsid w:val="000666E0"/>
    <w:rsid w:val="002510B7"/>
    <w:rsid w:val="005A7F63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7A896"/>
  <w15:chartTrackingRefBased/>
  <w15:docId w15:val="{5D029384-046C-4AC1-BCEC-FDAB0DF54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A7F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2021-11-24T21:40:00Z</dcterms:created>
  <dcterms:modified xsi:type="dcterms:W3CDTF">2021-11-24T21:40:00Z</dcterms:modified>
</cp:coreProperties>
</file>