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405B63" w14:textId="0B4A60EE" w:rsidR="00BA00AB" w:rsidRDefault="00AC7C8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POPELEY</w:t>
      </w:r>
      <w:r>
        <w:rPr>
          <w:rFonts w:ascii="Times New Roman" w:hAnsi="Times New Roman" w:cs="Times New Roman"/>
          <w:sz w:val="24"/>
          <w:szCs w:val="24"/>
        </w:rPr>
        <w:t xml:space="preserve">       (fl.1484)</w:t>
      </w:r>
    </w:p>
    <w:p w14:paraId="3F753086" w14:textId="0DD36903" w:rsidR="00AC7C87" w:rsidRDefault="00AC7C8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7053E3" w14:textId="2A4EDCFE" w:rsidR="00AC7C87" w:rsidRDefault="00AC7C8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393156" w14:textId="52EA7A8A" w:rsidR="00AC7C87" w:rsidRDefault="00AC7C8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Oct.1484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York Castle into lands</w:t>
      </w:r>
    </w:p>
    <w:p w14:paraId="086BDC4C" w14:textId="4CEF05DE" w:rsidR="00AC7C87" w:rsidRDefault="00AC7C8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Brian Thornhill(q.v.).</w:t>
      </w:r>
    </w:p>
    <w:p w14:paraId="01FD295F" w14:textId="77777777" w:rsidR="00AC7C87" w:rsidRDefault="00AC7C87" w:rsidP="00AC7C87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Post Mortem 1 Edward V to Richard III, vol.XXV </w:t>
      </w:r>
    </w:p>
    <w:p w14:paraId="08C1024C" w14:textId="2A871CEB" w:rsidR="00AC7C87" w:rsidRDefault="00AC7C87" w:rsidP="00AC7C87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1483-5,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ed. Gordon McKelvie, pub. The Boydell Press 2021, p</w:t>
      </w:r>
      <w:r>
        <w:rPr>
          <w:rFonts w:ascii="Times New Roman" w:eastAsia="Times New Roman" w:hAnsi="Times New Roman" w:cs="Times New Roman"/>
          <w:sz w:val="24"/>
          <w:szCs w:val="24"/>
        </w:rPr>
        <w:t>.15)</w:t>
      </w:r>
    </w:p>
    <w:p w14:paraId="1C6D2563" w14:textId="223FFB6B" w:rsidR="00AC7C87" w:rsidRDefault="00AC7C87" w:rsidP="00AC7C8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0B9CF10B" w14:textId="1ED7FD2D" w:rsidR="00AC7C87" w:rsidRDefault="00AC7C87" w:rsidP="00AC7C8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5F187A71" w14:textId="56007376" w:rsidR="00AC7C87" w:rsidRPr="00AC7C87" w:rsidRDefault="00AC7C87" w:rsidP="00AC7C8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29 August 2021</w:t>
      </w:r>
    </w:p>
    <w:sectPr w:rsidR="00AC7C87" w:rsidRPr="00AC7C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35BC5" w14:textId="77777777" w:rsidR="00AC7C87" w:rsidRDefault="00AC7C87" w:rsidP="009139A6">
      <w:r>
        <w:separator/>
      </w:r>
    </w:p>
  </w:endnote>
  <w:endnote w:type="continuationSeparator" w:id="0">
    <w:p w14:paraId="28EA6189" w14:textId="77777777" w:rsidR="00AC7C87" w:rsidRDefault="00AC7C8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CBE4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E750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A4552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FEA7F3" w14:textId="77777777" w:rsidR="00AC7C87" w:rsidRDefault="00AC7C87" w:rsidP="009139A6">
      <w:r>
        <w:separator/>
      </w:r>
    </w:p>
  </w:footnote>
  <w:footnote w:type="continuationSeparator" w:id="0">
    <w:p w14:paraId="318460F8" w14:textId="77777777" w:rsidR="00AC7C87" w:rsidRDefault="00AC7C8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13B0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7A0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6E3C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C87"/>
    <w:rsid w:val="000666E0"/>
    <w:rsid w:val="002510B7"/>
    <w:rsid w:val="005C130B"/>
    <w:rsid w:val="00826F5C"/>
    <w:rsid w:val="009139A6"/>
    <w:rsid w:val="009448BB"/>
    <w:rsid w:val="00A3176C"/>
    <w:rsid w:val="00AC7C87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7C17F"/>
  <w15:chartTrackingRefBased/>
  <w15:docId w15:val="{611D83BC-B991-42AF-B2E7-A48711A22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46</Words>
  <Characters>268</Characters>
  <Application>Microsoft Office Word</Application>
  <DocSecurity>0</DocSecurity>
  <Lines>2</Lines>
  <Paragraphs>1</Paragraphs>
  <ScaleCrop>false</ScaleCrop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2021-08-29T13:08:00Z</dcterms:created>
  <dcterms:modified xsi:type="dcterms:W3CDTF">2021-08-29T13:12:00Z</dcterms:modified>
</cp:coreProperties>
</file>