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34C82" w14:textId="77777777" w:rsidR="005F7E65" w:rsidRDefault="005F7E65" w:rsidP="005F7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POPELEY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772B036C" w14:textId="77777777" w:rsidR="005F7E65" w:rsidRDefault="005F7E65" w:rsidP="005F7E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2F2B2A" w14:textId="77777777" w:rsidR="005F7E65" w:rsidRDefault="005F7E65" w:rsidP="005F7E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7B782" w14:textId="77777777" w:rsidR="005F7E65" w:rsidRDefault="005F7E65" w:rsidP="005F7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York Castle into lands</w:t>
      </w:r>
    </w:p>
    <w:p w14:paraId="5B67DA7B" w14:textId="77777777" w:rsidR="005F7E65" w:rsidRDefault="005F7E65" w:rsidP="005F7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Brian Thornhill(q.v.).</w:t>
      </w:r>
    </w:p>
    <w:p w14:paraId="3A357BDF" w14:textId="77777777" w:rsidR="005F7E65" w:rsidRDefault="005F7E65" w:rsidP="005F7E6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DDF606" w14:textId="77777777" w:rsidR="005F7E65" w:rsidRDefault="005F7E65" w:rsidP="005F7E65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p.15)</w:t>
      </w:r>
    </w:p>
    <w:p w14:paraId="4E34201E" w14:textId="77777777" w:rsidR="005F7E65" w:rsidRDefault="005F7E65" w:rsidP="005F7E6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0C0F3DE" w14:textId="77777777" w:rsidR="005F7E65" w:rsidRDefault="005F7E65" w:rsidP="005F7E6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55864BD" w14:textId="77777777" w:rsidR="005F7E65" w:rsidRPr="00AC7C87" w:rsidRDefault="005F7E65" w:rsidP="005F7E6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August 2021</w:t>
      </w:r>
    </w:p>
    <w:p w14:paraId="4912367B" w14:textId="6B1D7F5F" w:rsidR="00BA00AB" w:rsidRPr="005F7E6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F7E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47D0B" w14:textId="77777777" w:rsidR="005F7E65" w:rsidRDefault="005F7E65" w:rsidP="009139A6">
      <w:r>
        <w:separator/>
      </w:r>
    </w:p>
  </w:endnote>
  <w:endnote w:type="continuationSeparator" w:id="0">
    <w:p w14:paraId="6DD88683" w14:textId="77777777" w:rsidR="005F7E65" w:rsidRDefault="005F7E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29F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A0F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902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0F3B5" w14:textId="77777777" w:rsidR="005F7E65" w:rsidRDefault="005F7E65" w:rsidP="009139A6">
      <w:r>
        <w:separator/>
      </w:r>
    </w:p>
  </w:footnote>
  <w:footnote w:type="continuationSeparator" w:id="0">
    <w:p w14:paraId="6DDD46D7" w14:textId="77777777" w:rsidR="005F7E65" w:rsidRDefault="005F7E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0CB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03A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B92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E65"/>
    <w:rsid w:val="000666E0"/>
    <w:rsid w:val="002510B7"/>
    <w:rsid w:val="005C130B"/>
    <w:rsid w:val="005F7E6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874C2"/>
  <w15:chartTrackingRefBased/>
  <w15:docId w15:val="{FB47E8BA-401E-4127-8214-2A1D0A2A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2021-08-29T13:13:00Z</dcterms:created>
  <dcterms:modified xsi:type="dcterms:W3CDTF">2021-08-29T13:13:00Z</dcterms:modified>
</cp:coreProperties>
</file>