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B4226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POPELAY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3C58F63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3D1A8BCD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721236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17A2F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Sep.1477</w:t>
      </w:r>
      <w:r>
        <w:rPr>
          <w:rFonts w:ascii="Times New Roman" w:hAnsi="Times New Roman" w:cs="Times New Roman"/>
          <w:sz w:val="24"/>
          <w:szCs w:val="24"/>
        </w:rPr>
        <w:tab/>
        <w:t>Gift of hid goods and chattels to Thomas Brabham of London, grocer(q.v.),</w:t>
      </w:r>
    </w:p>
    <w:p w14:paraId="3A292B60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Rothlay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fishmonger(q.v.),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Bollyng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gentleman(q.v.),</w:t>
      </w:r>
    </w:p>
    <w:p w14:paraId="5871D498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Mirfeld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gentleman(q.v.).</w:t>
      </w:r>
    </w:p>
    <w:p w14:paraId="21F5B971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p.83)</w:t>
      </w:r>
    </w:p>
    <w:p w14:paraId="6AD7DEF1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0BAE9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5F641F" w14:textId="77777777" w:rsidR="00AE5806" w:rsidRDefault="00AE5806" w:rsidP="00AE5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2021</w:t>
      </w:r>
    </w:p>
    <w:p w14:paraId="3A7D46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9A39F5" w14:textId="77777777" w:rsidR="00AE5806" w:rsidRDefault="00AE5806" w:rsidP="009139A6">
      <w:r>
        <w:separator/>
      </w:r>
    </w:p>
  </w:endnote>
  <w:endnote w:type="continuationSeparator" w:id="0">
    <w:p w14:paraId="2D5093F8" w14:textId="77777777" w:rsidR="00AE5806" w:rsidRDefault="00AE58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919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9C8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40C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49FB6" w14:textId="77777777" w:rsidR="00AE5806" w:rsidRDefault="00AE5806" w:rsidP="009139A6">
      <w:r>
        <w:separator/>
      </w:r>
    </w:p>
  </w:footnote>
  <w:footnote w:type="continuationSeparator" w:id="0">
    <w:p w14:paraId="4B92A700" w14:textId="77777777" w:rsidR="00AE5806" w:rsidRDefault="00AE58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639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087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85D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06"/>
    <w:rsid w:val="000666E0"/>
    <w:rsid w:val="002510B7"/>
    <w:rsid w:val="005C130B"/>
    <w:rsid w:val="00826F5C"/>
    <w:rsid w:val="009139A6"/>
    <w:rsid w:val="009448BB"/>
    <w:rsid w:val="00A3176C"/>
    <w:rsid w:val="00AE5806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74757"/>
  <w15:chartTrackingRefBased/>
  <w15:docId w15:val="{88C3B352-8FA9-4DBE-9F6A-9613B703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2021-03-06T16:42:00Z</dcterms:created>
  <dcterms:modified xsi:type="dcterms:W3CDTF">2021-03-06T16:42:00Z</dcterms:modified>
</cp:coreProperties>
</file>