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70056" w14:textId="77777777" w:rsidR="00105EE9" w:rsidRDefault="00105EE9" w:rsidP="00105E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POPEHORN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2E4C03B" w14:textId="77777777" w:rsidR="00105EE9" w:rsidRDefault="00105EE9" w:rsidP="00105E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AF5ADE" w14:textId="77777777" w:rsidR="00105EE9" w:rsidRDefault="00105EE9" w:rsidP="00105E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DE2C6" w14:textId="77777777" w:rsidR="00105EE9" w:rsidRDefault="00105EE9" w:rsidP="00105E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Crewkerne, Somerset,</w:t>
      </w:r>
    </w:p>
    <w:p w14:paraId="47317D9A" w14:textId="77777777" w:rsidR="00105EE9" w:rsidRDefault="00105EE9" w:rsidP="00105E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onto lands of the late William Montague(q.v.).</w:t>
      </w:r>
    </w:p>
    <w:p w14:paraId="50AC5536" w14:textId="77777777" w:rsidR="00105EE9" w:rsidRDefault="00105EE9" w:rsidP="00105EE9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4DD167" w14:textId="77777777" w:rsidR="00105EE9" w:rsidRDefault="00105EE9" w:rsidP="00105EE9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p.16)</w:t>
      </w:r>
    </w:p>
    <w:p w14:paraId="0A6765FD" w14:textId="77777777" w:rsidR="00105EE9" w:rsidRDefault="00105EE9" w:rsidP="00105EE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BC06145" w14:textId="77777777" w:rsidR="00105EE9" w:rsidRDefault="00105EE9" w:rsidP="00105EE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E605D0C" w14:textId="77777777" w:rsidR="00105EE9" w:rsidRPr="0065423C" w:rsidRDefault="00105EE9" w:rsidP="00105E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 August 2021</w:t>
      </w:r>
    </w:p>
    <w:p w14:paraId="06139BA9" w14:textId="31DE6C0D" w:rsidR="00BA00AB" w:rsidRPr="00105EE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05E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8D46C" w14:textId="77777777" w:rsidR="00105EE9" w:rsidRDefault="00105EE9" w:rsidP="009139A6">
      <w:r>
        <w:separator/>
      </w:r>
    </w:p>
  </w:endnote>
  <w:endnote w:type="continuationSeparator" w:id="0">
    <w:p w14:paraId="2607BFD3" w14:textId="77777777" w:rsidR="00105EE9" w:rsidRDefault="00105E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8F6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0D5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2B2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7690E" w14:textId="77777777" w:rsidR="00105EE9" w:rsidRDefault="00105EE9" w:rsidP="009139A6">
      <w:r>
        <w:separator/>
      </w:r>
    </w:p>
  </w:footnote>
  <w:footnote w:type="continuationSeparator" w:id="0">
    <w:p w14:paraId="2DC08E28" w14:textId="77777777" w:rsidR="00105EE9" w:rsidRDefault="00105E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74A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FE8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32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EE9"/>
    <w:rsid w:val="000666E0"/>
    <w:rsid w:val="00105EE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262F"/>
  <w15:chartTrackingRefBased/>
  <w15:docId w15:val="{EA9CBA9A-D549-4A6A-B973-6BD48D4E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2021-08-31T19:45:00Z</dcterms:created>
  <dcterms:modified xsi:type="dcterms:W3CDTF">2021-08-31T19:46:00Z</dcterms:modified>
</cp:coreProperties>
</file>