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A8D0" w14:textId="77777777" w:rsidR="00932015" w:rsidRDefault="00932015" w:rsidP="009320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POPE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62C8F6D9" w14:textId="77777777" w:rsidR="00932015" w:rsidRDefault="00932015" w:rsidP="009320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Dartford, Kent. Tailor.</w:t>
      </w:r>
    </w:p>
    <w:p w14:paraId="52B2C104" w14:textId="77777777" w:rsidR="00932015" w:rsidRDefault="00932015" w:rsidP="009320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A39CA8" w14:textId="77777777" w:rsidR="00932015" w:rsidRDefault="00932015" w:rsidP="009320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BDA994" w14:textId="77777777" w:rsidR="00932015" w:rsidRDefault="00932015" w:rsidP="009320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Hille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him.</w:t>
      </w:r>
    </w:p>
    <w:p w14:paraId="681F76B8" w14:textId="77777777" w:rsidR="00932015" w:rsidRDefault="00932015" w:rsidP="009320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A1A5686" w14:textId="77777777" w:rsidR="00932015" w:rsidRDefault="00932015" w:rsidP="009320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7618CF" w14:textId="77777777" w:rsidR="00932015" w:rsidRDefault="00932015" w:rsidP="009320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A2BE00" w14:textId="77777777" w:rsidR="00932015" w:rsidRDefault="00932015" w:rsidP="009320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2002</w:t>
      </w:r>
    </w:p>
    <w:p w14:paraId="4628DA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5ED13" w14:textId="77777777" w:rsidR="00932015" w:rsidRDefault="00932015" w:rsidP="009139A6">
      <w:r>
        <w:separator/>
      </w:r>
    </w:p>
  </w:endnote>
  <w:endnote w:type="continuationSeparator" w:id="0">
    <w:p w14:paraId="17F7B5AB" w14:textId="77777777" w:rsidR="00932015" w:rsidRDefault="009320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2DC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0E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551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D2F4C" w14:textId="77777777" w:rsidR="00932015" w:rsidRDefault="00932015" w:rsidP="009139A6">
      <w:r>
        <w:separator/>
      </w:r>
    </w:p>
  </w:footnote>
  <w:footnote w:type="continuationSeparator" w:id="0">
    <w:p w14:paraId="3A2241A9" w14:textId="77777777" w:rsidR="00932015" w:rsidRDefault="009320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121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F3F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67F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15"/>
    <w:rsid w:val="000666E0"/>
    <w:rsid w:val="002510B7"/>
    <w:rsid w:val="005C130B"/>
    <w:rsid w:val="00826F5C"/>
    <w:rsid w:val="009139A6"/>
    <w:rsid w:val="00932015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5484F"/>
  <w15:chartTrackingRefBased/>
  <w15:docId w15:val="{58B5EC32-8222-49F8-BA6C-04B2233D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20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2022-05-13T16:41:00Z</dcterms:created>
  <dcterms:modified xsi:type="dcterms:W3CDTF">2022-05-13T16:41:00Z</dcterms:modified>
</cp:coreProperties>
</file>