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5F0" w:rsidRDefault="00A515F0" w:rsidP="00A515F0">
      <w:pPr>
        <w:pStyle w:val="NoSpacing"/>
      </w:pPr>
      <w:r>
        <w:rPr>
          <w:u w:val="single"/>
        </w:rPr>
        <w:t>William POPE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A515F0" w:rsidRDefault="00A515F0" w:rsidP="00A515F0">
      <w:pPr>
        <w:pStyle w:val="NoSpacing"/>
      </w:pPr>
      <w:r>
        <w:t>Man-at-arms.</w:t>
      </w:r>
    </w:p>
    <w:p w:rsidR="00A515F0" w:rsidRDefault="00A515F0" w:rsidP="00A515F0">
      <w:pPr>
        <w:pStyle w:val="NoSpacing"/>
      </w:pPr>
    </w:p>
    <w:p w:rsidR="00A515F0" w:rsidRDefault="00A515F0" w:rsidP="00A515F0">
      <w:pPr>
        <w:pStyle w:val="NoSpacing"/>
      </w:pPr>
    </w:p>
    <w:p w:rsidR="00A515F0" w:rsidRPr="004C6E73" w:rsidRDefault="00A515F0" w:rsidP="00A515F0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515F0" w:rsidRDefault="00A515F0" w:rsidP="00A515F0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A515F0" w:rsidRDefault="00A515F0" w:rsidP="00A515F0">
      <w:pPr>
        <w:pStyle w:val="NoSpacing"/>
      </w:pPr>
    </w:p>
    <w:p w:rsidR="00A515F0" w:rsidRDefault="00A515F0" w:rsidP="00A515F0">
      <w:pPr>
        <w:pStyle w:val="NoSpacing"/>
      </w:pPr>
    </w:p>
    <w:p w:rsidR="00A515F0" w:rsidRDefault="00A515F0" w:rsidP="00A515F0">
      <w:pPr>
        <w:pStyle w:val="NoSpacing"/>
      </w:pPr>
      <w:r>
        <w:t>11 July 2016</w:t>
      </w:r>
    </w:p>
    <w:p w:rsidR="006B2F86" w:rsidRPr="00E71FC3" w:rsidRDefault="00A515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5F0" w:rsidRDefault="00A515F0" w:rsidP="00E71FC3">
      <w:pPr>
        <w:spacing w:after="0" w:line="240" w:lineRule="auto"/>
      </w:pPr>
      <w:r>
        <w:separator/>
      </w:r>
    </w:p>
  </w:endnote>
  <w:endnote w:type="continuationSeparator" w:id="0">
    <w:p w:rsidR="00A515F0" w:rsidRDefault="00A515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5F0" w:rsidRDefault="00A515F0" w:rsidP="00E71FC3">
      <w:pPr>
        <w:spacing w:after="0" w:line="240" w:lineRule="auto"/>
      </w:pPr>
      <w:r>
        <w:separator/>
      </w:r>
    </w:p>
  </w:footnote>
  <w:footnote w:type="continuationSeparator" w:id="0">
    <w:p w:rsidR="00A515F0" w:rsidRDefault="00A515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5F0"/>
    <w:rsid w:val="001A7C09"/>
    <w:rsid w:val="00733BE7"/>
    <w:rsid w:val="00A515F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138010-F3C4-4B32-B029-64BF26C3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515F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2016-09-20T21:26:00Z</dcterms:created>
  <dcterms:modified xsi:type="dcterms:W3CDTF">2016-09-20T21:26:00Z</dcterms:modified>
</cp:coreProperties>
</file>