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24D5" w14:textId="77777777" w:rsidR="00796D9D" w:rsidRDefault="00796D9D" w:rsidP="00796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POPE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fl.1447-55)</w:t>
      </w:r>
    </w:p>
    <w:p w14:paraId="54F9E834" w14:textId="77777777" w:rsidR="00796D9D" w:rsidRDefault="00796D9D" w:rsidP="00796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St.Margaret’s</w:t>
      </w:r>
      <w:proofErr w:type="spellEnd"/>
      <w:proofErr w:type="gramEnd"/>
      <w:r>
        <w:rPr>
          <w:rFonts w:cs="Times New Roman"/>
          <w:szCs w:val="24"/>
        </w:rPr>
        <w:t>, Paston, Norfolk.</w:t>
      </w:r>
    </w:p>
    <w:p w14:paraId="124DF13A" w14:textId="77777777" w:rsidR="00796D9D" w:rsidRDefault="00796D9D" w:rsidP="00796D9D">
      <w:pPr>
        <w:pStyle w:val="NoSpacing"/>
        <w:rPr>
          <w:rFonts w:cs="Times New Roman"/>
          <w:szCs w:val="24"/>
        </w:rPr>
      </w:pPr>
    </w:p>
    <w:p w14:paraId="532C0BD8" w14:textId="77777777" w:rsidR="00796D9D" w:rsidRDefault="00796D9D" w:rsidP="00796D9D">
      <w:pPr>
        <w:pStyle w:val="NoSpacing"/>
        <w:rPr>
          <w:rFonts w:cs="Times New Roman"/>
          <w:szCs w:val="24"/>
        </w:rPr>
      </w:pPr>
    </w:p>
    <w:p w14:paraId="5BCF4C23" w14:textId="77777777" w:rsidR="00796D9D" w:rsidRDefault="00796D9D" w:rsidP="00796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1447</w:t>
      </w:r>
      <w:r>
        <w:rPr>
          <w:rFonts w:cs="Times New Roman"/>
          <w:szCs w:val="24"/>
        </w:rPr>
        <w:tab/>
        <w:t>He became Vicar.</w:t>
      </w:r>
    </w:p>
    <w:p w14:paraId="3AA8BF6B" w14:textId="77777777" w:rsidR="00796D9D" w:rsidRDefault="00796D9D" w:rsidP="00796D9D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76C44A81" w14:textId="77777777" w:rsidR="00796D9D" w:rsidRDefault="00796D9D" w:rsidP="00796D9D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57-9,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636B2083" w14:textId="77777777" w:rsidR="00796D9D" w:rsidRDefault="00796D9D" w:rsidP="00796D9D">
      <w:pPr>
        <w:pStyle w:val="NoSpacing"/>
        <w:rPr>
          <w:rFonts w:cs="Times New Roman"/>
          <w:szCs w:val="24"/>
        </w:rPr>
      </w:pPr>
    </w:p>
    <w:p w14:paraId="1FCB1FED" w14:textId="77777777" w:rsidR="00796D9D" w:rsidRDefault="00796D9D" w:rsidP="00796D9D">
      <w:pPr>
        <w:pStyle w:val="NoSpacing"/>
        <w:rPr>
          <w:rFonts w:cs="Times New Roman"/>
          <w:szCs w:val="24"/>
        </w:rPr>
      </w:pPr>
    </w:p>
    <w:p w14:paraId="4E9494DF" w14:textId="77777777" w:rsidR="00796D9D" w:rsidRDefault="00796D9D" w:rsidP="00796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January 2024</w:t>
      </w:r>
    </w:p>
    <w:p w14:paraId="3931E3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FAD13" w14:textId="77777777" w:rsidR="00796D9D" w:rsidRDefault="00796D9D" w:rsidP="009139A6">
      <w:r>
        <w:separator/>
      </w:r>
    </w:p>
  </w:endnote>
  <w:endnote w:type="continuationSeparator" w:id="0">
    <w:p w14:paraId="7F25B1C8" w14:textId="77777777" w:rsidR="00796D9D" w:rsidRDefault="00796D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E97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FD5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460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30621" w14:textId="77777777" w:rsidR="00796D9D" w:rsidRDefault="00796D9D" w:rsidP="009139A6">
      <w:r>
        <w:separator/>
      </w:r>
    </w:p>
  </w:footnote>
  <w:footnote w:type="continuationSeparator" w:id="0">
    <w:p w14:paraId="48D89584" w14:textId="77777777" w:rsidR="00796D9D" w:rsidRDefault="00796D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847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540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4DA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D9D"/>
    <w:rsid w:val="000666E0"/>
    <w:rsid w:val="002510B7"/>
    <w:rsid w:val="005C130B"/>
    <w:rsid w:val="00796D9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5BD0F"/>
  <w15:chartTrackingRefBased/>
  <w15:docId w15:val="{3C17B81E-D603-44F2-8DE8-74EB29F33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2024-01-29T21:47:00Z</dcterms:created>
  <dcterms:modified xsi:type="dcterms:W3CDTF">2024-01-29T21:48:00Z</dcterms:modified>
</cp:coreProperties>
</file>