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E0B4F" w14:textId="77777777" w:rsidR="00435F65" w:rsidRDefault="00435F65" w:rsidP="00435F65">
      <w:pPr>
        <w:pStyle w:val="NoSpacing"/>
        <w:tabs>
          <w:tab w:val="left" w:pos="720"/>
        </w:tabs>
        <w:jc w:val="both"/>
      </w:pPr>
      <w:r>
        <w:rPr>
          <w:u w:val="single"/>
        </w:rPr>
        <w:t>William POPE</w:t>
      </w:r>
      <w:r>
        <w:t xml:space="preserve">  </w:t>
      </w:r>
      <w:proofErr w:type="gramStart"/>
      <w:r>
        <w:t xml:space="preserve">   (</w:t>
      </w:r>
      <w:proofErr w:type="gramEnd"/>
      <w:r>
        <w:t>fl.1464-5)</w:t>
      </w:r>
    </w:p>
    <w:p w14:paraId="6174B53B" w14:textId="77777777" w:rsidR="00435F65" w:rsidRDefault="00435F65" w:rsidP="00435F65">
      <w:pPr>
        <w:pStyle w:val="NoSpacing"/>
        <w:tabs>
          <w:tab w:val="left" w:pos="720"/>
        </w:tabs>
        <w:jc w:val="both"/>
      </w:pPr>
      <w:r>
        <w:t>Vicar of Aldington, Kent.</w:t>
      </w:r>
    </w:p>
    <w:p w14:paraId="555988FA" w14:textId="77777777" w:rsidR="00435F65" w:rsidRDefault="00435F65" w:rsidP="00435F65">
      <w:pPr>
        <w:pStyle w:val="NoSpacing"/>
        <w:tabs>
          <w:tab w:val="left" w:pos="720"/>
        </w:tabs>
        <w:jc w:val="both"/>
      </w:pPr>
    </w:p>
    <w:p w14:paraId="66E8B1EA" w14:textId="77777777" w:rsidR="00435F65" w:rsidRDefault="00435F65" w:rsidP="00435F65">
      <w:pPr>
        <w:pStyle w:val="NoSpacing"/>
        <w:tabs>
          <w:tab w:val="left" w:pos="720"/>
        </w:tabs>
        <w:jc w:val="both"/>
      </w:pPr>
    </w:p>
    <w:p w14:paraId="07FE48B6" w14:textId="057A9A91" w:rsidR="00435F65" w:rsidRDefault="00435F65" w:rsidP="00435F65">
      <w:pPr>
        <w:pStyle w:val="NoSpacing"/>
        <w:jc w:val="both"/>
      </w:pPr>
      <w:r>
        <w:t xml:space="preserve">         1464-5</w:t>
      </w:r>
      <w:r>
        <w:tab/>
        <w:t>He made his Will.   (Plomer p.381)</w:t>
      </w:r>
    </w:p>
    <w:p w14:paraId="32FCCBB6" w14:textId="77777777" w:rsidR="007E18E1" w:rsidRPr="007E18E1" w:rsidRDefault="007E18E1" w:rsidP="007E18E1">
      <w:pPr>
        <w:spacing w:after="0" w:line="240" w:lineRule="auto"/>
        <w:rPr>
          <w:rFonts w:eastAsia="Calibri"/>
          <w:lang w:val="en-US"/>
        </w:rPr>
      </w:pPr>
      <w:r w:rsidRPr="007E18E1">
        <w:rPr>
          <w:rFonts w:eastAsia="Calibri"/>
          <w:lang w:val="en-US"/>
        </w:rPr>
        <w:tab/>
        <w:t>1465</w:t>
      </w:r>
      <w:r w:rsidRPr="007E18E1">
        <w:rPr>
          <w:rFonts w:eastAsia="Calibri"/>
          <w:lang w:val="en-US"/>
        </w:rPr>
        <w:tab/>
        <w:t>He made his Will, in which he left 6s 8d to the repair of the image of</w:t>
      </w:r>
    </w:p>
    <w:p w14:paraId="271FD3A5" w14:textId="77777777" w:rsidR="007E18E1" w:rsidRPr="007E18E1" w:rsidRDefault="007E18E1" w:rsidP="007E18E1">
      <w:pPr>
        <w:spacing w:after="0" w:line="240" w:lineRule="auto"/>
        <w:rPr>
          <w:rFonts w:eastAsia="Calibri"/>
          <w:lang w:val="en-US"/>
        </w:rPr>
      </w:pPr>
      <w:r w:rsidRPr="007E18E1">
        <w:rPr>
          <w:rFonts w:eastAsia="Calibri"/>
          <w:lang w:val="en-US"/>
        </w:rPr>
        <w:tab/>
      </w:r>
      <w:r w:rsidRPr="007E18E1">
        <w:rPr>
          <w:rFonts w:eastAsia="Calibri"/>
          <w:lang w:val="en-US"/>
        </w:rPr>
        <w:tab/>
      </w:r>
      <w:proofErr w:type="spellStart"/>
      <w:proofErr w:type="gramStart"/>
      <w:r w:rsidRPr="007E18E1">
        <w:rPr>
          <w:rFonts w:eastAsia="Calibri"/>
          <w:lang w:val="en-US"/>
        </w:rPr>
        <w:t>St.Martin</w:t>
      </w:r>
      <w:proofErr w:type="spellEnd"/>
      <w:proofErr w:type="gramEnd"/>
      <w:r w:rsidRPr="007E18E1">
        <w:rPr>
          <w:rFonts w:eastAsia="Calibri"/>
          <w:lang w:val="en-US"/>
        </w:rPr>
        <w:t xml:space="preserve"> in the church.</w:t>
      </w:r>
    </w:p>
    <w:p w14:paraId="0B072235" w14:textId="77777777" w:rsidR="007E18E1" w:rsidRPr="007E18E1" w:rsidRDefault="007E18E1" w:rsidP="007E18E1">
      <w:pPr>
        <w:spacing w:after="0" w:line="240" w:lineRule="auto"/>
        <w:rPr>
          <w:rFonts w:eastAsia="Calibri"/>
        </w:rPr>
      </w:pPr>
      <w:r w:rsidRPr="007E18E1">
        <w:rPr>
          <w:rFonts w:eastAsia="Calibri"/>
          <w:lang w:val="en-US"/>
        </w:rPr>
        <w:tab/>
      </w:r>
      <w:r w:rsidRPr="007E18E1">
        <w:rPr>
          <w:rFonts w:eastAsia="Calibri"/>
          <w:lang w:val="en-US"/>
        </w:rPr>
        <w:tab/>
      </w:r>
      <w:r w:rsidRPr="007E18E1">
        <w:rPr>
          <w:rFonts w:eastAsia="Calibri"/>
        </w:rPr>
        <w:t>(“</w:t>
      </w:r>
      <w:proofErr w:type="spellStart"/>
      <w:r w:rsidRPr="007E18E1">
        <w:rPr>
          <w:rFonts w:eastAsia="Calibri"/>
        </w:rPr>
        <w:t>Testamenta</w:t>
      </w:r>
      <w:proofErr w:type="spellEnd"/>
      <w:r w:rsidRPr="007E18E1">
        <w:rPr>
          <w:rFonts w:eastAsia="Calibri"/>
        </w:rPr>
        <w:t xml:space="preserve"> </w:t>
      </w:r>
      <w:proofErr w:type="spellStart"/>
      <w:r w:rsidRPr="007E18E1">
        <w:rPr>
          <w:rFonts w:eastAsia="Calibri"/>
        </w:rPr>
        <w:t>Cantiana</w:t>
      </w:r>
      <w:proofErr w:type="spellEnd"/>
      <w:r w:rsidRPr="007E18E1">
        <w:rPr>
          <w:rFonts w:eastAsia="Calibri"/>
        </w:rPr>
        <w:t>: East Kent” by Leland L. Duncan. p.2)</w:t>
      </w:r>
    </w:p>
    <w:p w14:paraId="4B885EA7" w14:textId="77777777" w:rsidR="007E18E1" w:rsidRDefault="007E18E1" w:rsidP="00435F65">
      <w:pPr>
        <w:pStyle w:val="NoSpacing"/>
        <w:jc w:val="both"/>
      </w:pPr>
    </w:p>
    <w:p w14:paraId="41381468" w14:textId="77777777" w:rsidR="00435F65" w:rsidRDefault="00435F65" w:rsidP="00435F65">
      <w:pPr>
        <w:pStyle w:val="NoSpacing"/>
        <w:jc w:val="both"/>
      </w:pPr>
    </w:p>
    <w:p w14:paraId="1F73ACA7" w14:textId="77777777" w:rsidR="00435F65" w:rsidRDefault="00435F65" w:rsidP="00435F65">
      <w:pPr>
        <w:pStyle w:val="NoSpacing"/>
        <w:jc w:val="both"/>
      </w:pPr>
    </w:p>
    <w:p w14:paraId="33B35876" w14:textId="4C4EDF00" w:rsidR="00435F65" w:rsidRDefault="00435F65" w:rsidP="00435F65">
      <w:pPr>
        <w:pStyle w:val="NoSpacing"/>
        <w:tabs>
          <w:tab w:val="left" w:pos="720"/>
        </w:tabs>
        <w:jc w:val="both"/>
      </w:pPr>
      <w:r>
        <w:t>18 July 2016</w:t>
      </w:r>
    </w:p>
    <w:p w14:paraId="08CDD2F4" w14:textId="391C4189" w:rsidR="007E18E1" w:rsidRDefault="007E18E1" w:rsidP="00435F65">
      <w:pPr>
        <w:pStyle w:val="NoSpacing"/>
        <w:tabs>
          <w:tab w:val="left" w:pos="720"/>
        </w:tabs>
        <w:jc w:val="both"/>
      </w:pPr>
      <w:r>
        <w:t>14 December 2020</w:t>
      </w:r>
    </w:p>
    <w:p w14:paraId="02557FE3" w14:textId="77777777" w:rsidR="006B2F86" w:rsidRPr="00E71FC3" w:rsidRDefault="007E18E1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1B2508" w14:textId="77777777" w:rsidR="00435F65" w:rsidRDefault="00435F65" w:rsidP="00E71FC3">
      <w:pPr>
        <w:spacing w:after="0" w:line="240" w:lineRule="auto"/>
      </w:pPr>
      <w:r>
        <w:separator/>
      </w:r>
    </w:p>
  </w:endnote>
  <w:endnote w:type="continuationSeparator" w:id="0">
    <w:p w14:paraId="7E616F61" w14:textId="77777777" w:rsidR="00435F65" w:rsidRDefault="00435F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14B53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17D2DA" w14:textId="77777777" w:rsidR="00435F65" w:rsidRDefault="00435F65" w:rsidP="00E71FC3">
      <w:pPr>
        <w:spacing w:after="0" w:line="240" w:lineRule="auto"/>
      </w:pPr>
      <w:r>
        <w:separator/>
      </w:r>
    </w:p>
  </w:footnote>
  <w:footnote w:type="continuationSeparator" w:id="0">
    <w:p w14:paraId="1B4DCBE9" w14:textId="77777777" w:rsidR="00435F65" w:rsidRDefault="00435F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F65"/>
    <w:rsid w:val="001A7C09"/>
    <w:rsid w:val="00435F65"/>
    <w:rsid w:val="00733BE7"/>
    <w:rsid w:val="007E18E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4F791"/>
  <w15:chartTrackingRefBased/>
  <w15:docId w15:val="{2C201A26-0521-4CB5-889B-18E09B503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2016-07-20T16:22:00Z</dcterms:created>
  <dcterms:modified xsi:type="dcterms:W3CDTF">2020-12-14T09:40:00Z</dcterms:modified>
</cp:coreProperties>
</file>