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E33" w:rsidRDefault="00153E33" w:rsidP="00153E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POPE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DF7C3D" w:rsidRDefault="00DF7C3D" w:rsidP="00153E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  <w:bookmarkStart w:id="0" w:name="_GoBack"/>
      <w:bookmarkEnd w:id="0"/>
    </w:p>
    <w:p w:rsidR="00153E33" w:rsidRDefault="00153E33" w:rsidP="00153E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E33" w:rsidRDefault="00153E33" w:rsidP="00153E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E33" w:rsidRDefault="00153E33" w:rsidP="00153E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Apprentice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Eston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(“Exeter Freemen” p.43)</w:t>
      </w:r>
    </w:p>
    <w:p w:rsidR="00153E33" w:rsidRDefault="00153E33" w:rsidP="00153E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E33" w:rsidRDefault="00153E33" w:rsidP="00153E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E33" w:rsidRDefault="00153E33" w:rsidP="00153E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Oct.1420</w:t>
      </w:r>
      <w:r>
        <w:rPr>
          <w:rFonts w:ascii="Times New Roman" w:hAnsi="Times New Roman" w:cs="Times New Roman"/>
          <w:sz w:val="24"/>
          <w:szCs w:val="24"/>
        </w:rPr>
        <w:tab/>
        <w:t>He became a Freeman.   (ibid.)</w:t>
      </w:r>
    </w:p>
    <w:p w:rsidR="00153E33" w:rsidRDefault="00153E33" w:rsidP="00153E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E33" w:rsidRDefault="00153E33" w:rsidP="00153E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E33" w:rsidRDefault="00153E33" w:rsidP="00153E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E33" w:rsidRDefault="00153E33" w:rsidP="00564E3C">
      <w:pPr>
        <w:spacing w:after="0" w:line="240" w:lineRule="auto"/>
      </w:pPr>
      <w:r>
        <w:separator/>
      </w:r>
    </w:p>
  </w:endnote>
  <w:endnote w:type="continuationSeparator" w:id="0">
    <w:p w:rsidR="00153E33" w:rsidRDefault="00153E3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53E33">
      <w:rPr>
        <w:rFonts w:ascii="Times New Roman" w:hAnsi="Times New Roman" w:cs="Times New Roman"/>
        <w:noProof/>
        <w:sz w:val="24"/>
        <w:szCs w:val="24"/>
      </w:rPr>
      <w:t>11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E33" w:rsidRDefault="00153E33" w:rsidP="00564E3C">
      <w:pPr>
        <w:spacing w:after="0" w:line="240" w:lineRule="auto"/>
      </w:pPr>
      <w:r>
        <w:separator/>
      </w:r>
    </w:p>
  </w:footnote>
  <w:footnote w:type="continuationSeparator" w:id="0">
    <w:p w:rsidR="00153E33" w:rsidRDefault="00153E3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33"/>
    <w:rsid w:val="00153E33"/>
    <w:rsid w:val="00372DC6"/>
    <w:rsid w:val="00564E3C"/>
    <w:rsid w:val="0064591D"/>
    <w:rsid w:val="00DD5B8A"/>
    <w:rsid w:val="00DF7C3D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08500"/>
  <w15:chartTrackingRefBased/>
  <w15:docId w15:val="{0EAE26E8-9216-4803-B298-7AA08C10D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2015-11-11T21:49:00Z</dcterms:created>
  <dcterms:modified xsi:type="dcterms:W3CDTF">2015-11-11T21:49:00Z</dcterms:modified>
</cp:coreProperties>
</file>