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D936" w14:textId="5BCF11E6" w:rsidR="00A03B43" w:rsidRDefault="00A03B43" w:rsidP="00A03B43">
      <w:pPr>
        <w:pStyle w:val="NoSpacing"/>
        <w:rPr>
          <w:rFonts w:ascii="Times New Roman" w:hAnsi="Times New Roman" w:cs="Times New Roman"/>
          <w:sz w:val="24"/>
          <w:szCs w:val="24"/>
        </w:rPr>
      </w:pPr>
      <w:r>
        <w:rPr>
          <w:rFonts w:ascii="Times New Roman" w:hAnsi="Times New Roman" w:cs="Times New Roman"/>
          <w:sz w:val="24"/>
          <w:szCs w:val="24"/>
          <w:u w:val="single"/>
        </w:rPr>
        <w:t>Thomas POPE</w:t>
      </w:r>
      <w:r w:rsidR="008A5DDF">
        <w:rPr>
          <w:rFonts w:ascii="Times New Roman" w:hAnsi="Times New Roman" w:cs="Times New Roman"/>
          <w:sz w:val="24"/>
          <w:szCs w:val="24"/>
          <w:u w:val="single"/>
        </w:rPr>
        <w:t>, senior</w:t>
      </w:r>
      <w:r>
        <w:rPr>
          <w:rFonts w:ascii="Times New Roman" w:hAnsi="Times New Roman" w:cs="Times New Roman"/>
          <w:sz w:val="24"/>
          <w:szCs w:val="24"/>
        </w:rPr>
        <w:t xml:space="preserve">     (</w:t>
      </w:r>
      <w:r w:rsidR="008A5DDF">
        <w:rPr>
          <w:rFonts w:ascii="Times New Roman" w:hAnsi="Times New Roman" w:cs="Times New Roman"/>
          <w:sz w:val="24"/>
          <w:szCs w:val="24"/>
        </w:rPr>
        <w:t>d.1470-1)</w:t>
      </w:r>
    </w:p>
    <w:p w14:paraId="1A42EE2C" w14:textId="77777777" w:rsidR="00A03B43" w:rsidRDefault="00A03B43" w:rsidP="00A03B43">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14B7C3B6" w14:textId="77777777" w:rsidR="00A03B43" w:rsidRDefault="00A03B43" w:rsidP="00A03B43">
      <w:pPr>
        <w:pStyle w:val="NoSpacing"/>
        <w:rPr>
          <w:rFonts w:ascii="Times New Roman" w:hAnsi="Times New Roman" w:cs="Times New Roman"/>
          <w:sz w:val="24"/>
          <w:szCs w:val="24"/>
        </w:rPr>
      </w:pPr>
    </w:p>
    <w:p w14:paraId="68DBD9A8" w14:textId="28AD8C34" w:rsidR="00A03B43" w:rsidRDefault="00A03B43" w:rsidP="00A03B43">
      <w:pPr>
        <w:pStyle w:val="NoSpacing"/>
        <w:rPr>
          <w:rFonts w:ascii="Times New Roman" w:hAnsi="Times New Roman" w:cs="Times New Roman"/>
          <w:sz w:val="24"/>
          <w:szCs w:val="24"/>
        </w:rPr>
      </w:pPr>
    </w:p>
    <w:p w14:paraId="0172333B" w14:textId="77777777" w:rsidR="00A13CE1" w:rsidRDefault="00A13CE1" w:rsidP="00A13CE1">
      <w:pPr>
        <w:pStyle w:val="NoSpacing"/>
        <w:rPr>
          <w:rFonts w:ascii="Times New Roman" w:hAnsi="Times New Roman" w:cs="Times New Roman"/>
          <w:sz w:val="24"/>
          <w:szCs w:val="24"/>
        </w:rPr>
      </w:pPr>
      <w:r>
        <w:rPr>
          <w:rFonts w:ascii="Times New Roman" w:hAnsi="Times New Roman" w:cs="Times New Roman"/>
          <w:sz w:val="24"/>
          <w:szCs w:val="24"/>
        </w:rPr>
        <w:tab/>
        <w:t>1449</w:t>
      </w:r>
      <w:r>
        <w:rPr>
          <w:rFonts w:ascii="Times New Roman" w:hAnsi="Times New Roman" w:cs="Times New Roman"/>
          <w:sz w:val="24"/>
          <w:szCs w:val="24"/>
        </w:rPr>
        <w:tab/>
        <w:t>He took on an apprentice, Thomas Hedeley(q.v.).</w:t>
      </w:r>
    </w:p>
    <w:p w14:paraId="24E85E31" w14:textId="31EE81EB" w:rsidR="00A13CE1" w:rsidRDefault="00A13CE1" w:rsidP="00A03B4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(London Apprenticeship Abstracts 1442-1850)</w:t>
      </w:r>
    </w:p>
    <w:p w14:paraId="25FAD449" w14:textId="39BF3759" w:rsidR="008A5DDF" w:rsidRDefault="008A5DDF" w:rsidP="00A03B43">
      <w:pPr>
        <w:pStyle w:val="NoSpacing"/>
        <w:rPr>
          <w:rFonts w:ascii="Times New Roman" w:hAnsi="Times New Roman" w:cs="Times New Roman"/>
          <w:sz w:val="24"/>
          <w:szCs w:val="24"/>
        </w:rPr>
      </w:pPr>
      <w:r>
        <w:rPr>
          <w:rFonts w:ascii="Times New Roman" w:hAnsi="Times New Roman" w:cs="Times New Roman"/>
          <w:sz w:val="24"/>
          <w:szCs w:val="24"/>
        </w:rPr>
        <w:t xml:space="preserve">       1449-50</w:t>
      </w:r>
      <w:r>
        <w:rPr>
          <w:rFonts w:ascii="Times New Roman" w:hAnsi="Times New Roman" w:cs="Times New Roman"/>
          <w:sz w:val="24"/>
          <w:szCs w:val="24"/>
        </w:rPr>
        <w:tab/>
        <w:t>He was a Liveryman of the Cutlers’ Company.</w:t>
      </w:r>
    </w:p>
    <w:p w14:paraId="77BB1FEE" w14:textId="32294855" w:rsidR="008A5DDF" w:rsidRDefault="008A5DDF" w:rsidP="008A5DDF">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p.203)</w:t>
      </w:r>
    </w:p>
    <w:p w14:paraId="74C8ADDB" w14:textId="53F8A82A" w:rsidR="00DF01B1" w:rsidRDefault="00DF01B1" w:rsidP="008A5DDF">
      <w:pPr>
        <w:pStyle w:val="NoSpacing"/>
        <w:ind w:left="1440"/>
        <w:rPr>
          <w:rFonts w:ascii="Times New Roman" w:hAnsi="Times New Roman" w:cs="Times New Roman"/>
          <w:sz w:val="24"/>
          <w:szCs w:val="24"/>
        </w:rPr>
      </w:pPr>
      <w:r>
        <w:rPr>
          <w:rFonts w:ascii="Times New Roman" w:eastAsia="Times New Roman" w:hAnsi="Times New Roman" w:cs="Times New Roman"/>
          <w:sz w:val="24"/>
          <w:szCs w:val="24"/>
        </w:rPr>
        <w:t>He had an apprentice, Thomas Hedeley.   (ibid.p.356)</w:t>
      </w:r>
    </w:p>
    <w:p w14:paraId="126F6364" w14:textId="77777777" w:rsidR="00A13CE1" w:rsidRDefault="00A13CE1" w:rsidP="00A13CE1">
      <w:pPr>
        <w:pStyle w:val="NoSpacing"/>
        <w:rPr>
          <w:rFonts w:ascii="Times New Roman" w:hAnsi="Times New Roman" w:cs="Times New Roman"/>
          <w:sz w:val="24"/>
          <w:szCs w:val="24"/>
        </w:rPr>
      </w:pPr>
      <w:r>
        <w:rPr>
          <w:rFonts w:ascii="Times New Roman" w:hAnsi="Times New Roman" w:cs="Times New Roman"/>
          <w:sz w:val="24"/>
          <w:szCs w:val="24"/>
        </w:rPr>
        <w:t xml:space="preserve">         1450-1</w:t>
      </w:r>
      <w:r>
        <w:rPr>
          <w:rFonts w:ascii="Times New Roman" w:hAnsi="Times New Roman" w:cs="Times New Roman"/>
          <w:sz w:val="24"/>
          <w:szCs w:val="24"/>
        </w:rPr>
        <w:tab/>
        <w:t>He took an apprentice, William Shether(q.v.).</w:t>
      </w:r>
    </w:p>
    <w:p w14:paraId="73C2C794" w14:textId="3FF0148F" w:rsidR="00A13CE1" w:rsidRDefault="00A13CE1" w:rsidP="00A13CE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(London Apprenticeship Abstracts 1442-1850)</w:t>
      </w:r>
    </w:p>
    <w:p w14:paraId="78519347" w14:textId="52DC86EC" w:rsidR="008A5DDF" w:rsidRDefault="008A5DDF" w:rsidP="00A13CE1">
      <w:pPr>
        <w:pStyle w:val="NoSpacing"/>
        <w:rPr>
          <w:rFonts w:ascii="Times New Roman" w:hAnsi="Times New Roman" w:cs="Times New Roman"/>
          <w:sz w:val="24"/>
          <w:szCs w:val="24"/>
        </w:rPr>
      </w:pPr>
      <w:r>
        <w:rPr>
          <w:rFonts w:ascii="Times New Roman" w:hAnsi="Times New Roman" w:cs="Times New Roman"/>
          <w:sz w:val="24"/>
          <w:szCs w:val="24"/>
        </w:rPr>
        <w:t xml:space="preserve">         1456-7</w:t>
      </w:r>
      <w:r>
        <w:rPr>
          <w:rFonts w:ascii="Times New Roman" w:hAnsi="Times New Roman" w:cs="Times New Roman"/>
          <w:sz w:val="24"/>
          <w:szCs w:val="24"/>
        </w:rPr>
        <w:tab/>
        <w:t>He was fined 12d for buying and selling with aliens.</w:t>
      </w:r>
    </w:p>
    <w:p w14:paraId="7130F2C2" w14:textId="0A00DCB3" w:rsidR="008A5DDF" w:rsidRDefault="008A5DDF" w:rsidP="008A5DDF">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p.172)</w:t>
      </w:r>
    </w:p>
    <w:p w14:paraId="5E1F6683" w14:textId="4C1293BC" w:rsidR="008A5DDF" w:rsidRDefault="008A5DDF" w:rsidP="008A5DDF">
      <w:pPr>
        <w:pStyle w:val="NoSpacing"/>
        <w:rPr>
          <w:rFonts w:ascii="Times New Roman" w:hAnsi="Times New Roman" w:cs="Times New Roman"/>
          <w:sz w:val="24"/>
          <w:szCs w:val="24"/>
        </w:rPr>
      </w:pPr>
      <w:r>
        <w:rPr>
          <w:rFonts w:ascii="Times New Roman" w:eastAsia="Times New Roman" w:hAnsi="Times New Roman" w:cs="Times New Roman"/>
          <w:sz w:val="24"/>
          <w:szCs w:val="24"/>
        </w:rPr>
        <w:t xml:space="preserve">       1459-60</w:t>
      </w:r>
      <w:r>
        <w:rPr>
          <w:rFonts w:ascii="Times New Roman" w:eastAsia="Times New Roman" w:hAnsi="Times New Roman" w:cs="Times New Roman"/>
          <w:sz w:val="24"/>
          <w:szCs w:val="24"/>
        </w:rPr>
        <w:tab/>
        <w:t>He was Junior Warden of the Cutlers’ Company.  (ibid. p.203)</w:t>
      </w:r>
    </w:p>
    <w:p w14:paraId="3828C4DD" w14:textId="77777777" w:rsidR="00A13CE1" w:rsidRDefault="00A13CE1" w:rsidP="00A13CE1">
      <w:pPr>
        <w:pStyle w:val="NoSpacing"/>
        <w:rPr>
          <w:rFonts w:ascii="Times New Roman" w:hAnsi="Times New Roman" w:cs="Times New Roman"/>
          <w:sz w:val="24"/>
          <w:szCs w:val="24"/>
        </w:rPr>
      </w:pPr>
      <w:r>
        <w:rPr>
          <w:rFonts w:ascii="Times New Roman" w:hAnsi="Times New Roman" w:cs="Times New Roman"/>
          <w:sz w:val="24"/>
          <w:szCs w:val="24"/>
        </w:rPr>
        <w:tab/>
        <w:t>1461</w:t>
      </w:r>
      <w:r>
        <w:rPr>
          <w:rFonts w:ascii="Times New Roman" w:hAnsi="Times New Roman" w:cs="Times New Roman"/>
          <w:sz w:val="24"/>
          <w:szCs w:val="24"/>
        </w:rPr>
        <w:tab/>
        <w:t>He took on an apprentice, John Syberham(q.v.).</w:t>
      </w:r>
    </w:p>
    <w:p w14:paraId="304A9451" w14:textId="0F15192C" w:rsidR="00A13CE1" w:rsidRDefault="00A13CE1" w:rsidP="00A13CE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5539F93E" w14:textId="77777777" w:rsidR="00A03B43" w:rsidRDefault="00A03B43" w:rsidP="00A03B43">
      <w:pPr>
        <w:pStyle w:val="NoSpacing"/>
        <w:rPr>
          <w:rFonts w:ascii="Times New Roman" w:hAnsi="Times New Roman" w:cs="Times New Roman"/>
          <w:sz w:val="24"/>
          <w:szCs w:val="24"/>
        </w:rPr>
      </w:pPr>
      <w:r>
        <w:rPr>
          <w:rFonts w:ascii="Times New Roman" w:hAnsi="Times New Roman" w:cs="Times New Roman"/>
          <w:sz w:val="24"/>
          <w:szCs w:val="24"/>
        </w:rPr>
        <w:tab/>
        <w:t>1462</w:t>
      </w:r>
      <w:r>
        <w:rPr>
          <w:rFonts w:ascii="Times New Roman" w:hAnsi="Times New Roman" w:cs="Times New Roman"/>
          <w:sz w:val="24"/>
          <w:szCs w:val="24"/>
        </w:rPr>
        <w:tab/>
        <w:t>He took on an apprentice, William Popy(q.v.).</w:t>
      </w:r>
    </w:p>
    <w:p w14:paraId="2C1B98FD" w14:textId="7FBA7B5E" w:rsidR="00A03B43" w:rsidRDefault="00A03B43" w:rsidP="00A03B4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(London Apprenticeship Abstracts 1442-1850)</w:t>
      </w:r>
    </w:p>
    <w:p w14:paraId="301BD0D1" w14:textId="1F3CE75A" w:rsidR="008A5DDF" w:rsidRDefault="008A5DDF" w:rsidP="00A03B43">
      <w:pPr>
        <w:pStyle w:val="NoSpacing"/>
        <w:rPr>
          <w:rFonts w:ascii="Times New Roman" w:hAnsi="Times New Roman" w:cs="Times New Roman"/>
          <w:sz w:val="24"/>
          <w:szCs w:val="24"/>
        </w:rPr>
      </w:pPr>
      <w:r>
        <w:rPr>
          <w:rFonts w:ascii="Times New Roman" w:hAnsi="Times New Roman" w:cs="Times New Roman"/>
          <w:sz w:val="24"/>
          <w:szCs w:val="24"/>
        </w:rPr>
        <w:t xml:space="preserve">         1465-6</w:t>
      </w:r>
      <w:r>
        <w:rPr>
          <w:rFonts w:ascii="Times New Roman" w:hAnsi="Times New Roman" w:cs="Times New Roman"/>
          <w:sz w:val="24"/>
          <w:szCs w:val="24"/>
        </w:rPr>
        <w:tab/>
        <w:t>He was Senior Warden of the Cutlers’ Company.</w:t>
      </w:r>
    </w:p>
    <w:p w14:paraId="7E84334B" w14:textId="338DCC54" w:rsidR="008A5DDF" w:rsidRDefault="008A5DDF" w:rsidP="008A5DDF">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p.203)</w:t>
      </w:r>
    </w:p>
    <w:p w14:paraId="61E47DE4" w14:textId="4F3B408F" w:rsidR="00491447" w:rsidRDefault="00491447" w:rsidP="00491447">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1468-9</w:t>
      </w:r>
      <w:r>
        <w:rPr>
          <w:rFonts w:ascii="Times New Roman" w:eastAsia="Times New Roman" w:hAnsi="Times New Roman" w:cs="Times New Roman"/>
          <w:sz w:val="24"/>
          <w:szCs w:val="24"/>
        </w:rPr>
        <w:tab/>
        <w:t xml:space="preserve">He had an apprentice, William Humfrey(q.v.), who had previously been </w:t>
      </w:r>
    </w:p>
    <w:p w14:paraId="2F289B0C" w14:textId="0D53DCB4" w:rsidR="00491447" w:rsidRPr="00491447" w:rsidRDefault="00491447" w:rsidP="00491447">
      <w:pPr>
        <w:pStyle w:val="NoSpacing"/>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apprenticed to Thomas Clarence(q.v.).   (ibid.p.361)</w:t>
      </w:r>
    </w:p>
    <w:p w14:paraId="39C8F71B" w14:textId="77777777" w:rsidR="00A03B43" w:rsidRDefault="00A03B43" w:rsidP="00A03B43">
      <w:pPr>
        <w:pStyle w:val="NoSpacing"/>
        <w:rPr>
          <w:rFonts w:ascii="Times New Roman" w:hAnsi="Times New Roman" w:cs="Times New Roman"/>
          <w:sz w:val="24"/>
          <w:szCs w:val="24"/>
        </w:rPr>
      </w:pPr>
    </w:p>
    <w:p w14:paraId="00459342" w14:textId="5A9462A0" w:rsidR="00A13CE1" w:rsidRDefault="00A13CE1" w:rsidP="00A03B43">
      <w:pPr>
        <w:pStyle w:val="NoSpacing"/>
        <w:rPr>
          <w:rFonts w:ascii="Times New Roman" w:hAnsi="Times New Roman" w:cs="Times New Roman"/>
          <w:sz w:val="24"/>
          <w:szCs w:val="24"/>
        </w:rPr>
      </w:pPr>
    </w:p>
    <w:p w14:paraId="30E2F6A8" w14:textId="09988951" w:rsidR="00DF01B1" w:rsidRDefault="00DF01B1" w:rsidP="00A03B43">
      <w:pPr>
        <w:pStyle w:val="NoSpacing"/>
        <w:rPr>
          <w:rFonts w:ascii="Times New Roman" w:hAnsi="Times New Roman" w:cs="Times New Roman"/>
          <w:sz w:val="24"/>
          <w:szCs w:val="24"/>
        </w:rPr>
      </w:pPr>
      <w:r>
        <w:rPr>
          <w:rFonts w:ascii="Times New Roman" w:hAnsi="Times New Roman" w:cs="Times New Roman"/>
          <w:sz w:val="24"/>
          <w:szCs w:val="24"/>
        </w:rPr>
        <w:t>29 January 2023</w:t>
      </w:r>
    </w:p>
    <w:p w14:paraId="3BD89F33" w14:textId="2DBDDA2F" w:rsidR="00491447" w:rsidRDefault="00491447" w:rsidP="00A03B43">
      <w:pPr>
        <w:pStyle w:val="NoSpacing"/>
        <w:rPr>
          <w:rFonts w:ascii="Times New Roman" w:hAnsi="Times New Roman" w:cs="Times New Roman"/>
          <w:sz w:val="24"/>
          <w:szCs w:val="24"/>
        </w:rPr>
      </w:pPr>
      <w:r>
        <w:rPr>
          <w:rFonts w:ascii="Times New Roman" w:hAnsi="Times New Roman" w:cs="Times New Roman"/>
          <w:sz w:val="24"/>
          <w:szCs w:val="24"/>
        </w:rPr>
        <w:t>14 February 2023</w:t>
      </w:r>
    </w:p>
    <w:p w14:paraId="417E0119"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4F6E6" w14:textId="77777777" w:rsidR="008E3DC2" w:rsidRDefault="008E3DC2" w:rsidP="009139A6">
      <w:r>
        <w:separator/>
      </w:r>
    </w:p>
  </w:endnote>
  <w:endnote w:type="continuationSeparator" w:id="0">
    <w:p w14:paraId="58D99C0E" w14:textId="77777777" w:rsidR="008E3DC2" w:rsidRDefault="008E3DC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4FAF"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F839"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9CF0"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70C4" w14:textId="77777777" w:rsidR="008E3DC2" w:rsidRDefault="008E3DC2" w:rsidP="009139A6">
      <w:r>
        <w:separator/>
      </w:r>
    </w:p>
  </w:footnote>
  <w:footnote w:type="continuationSeparator" w:id="0">
    <w:p w14:paraId="5019E186" w14:textId="77777777" w:rsidR="008E3DC2" w:rsidRDefault="008E3DC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7DE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A2A0E"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70B4A"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B43"/>
    <w:rsid w:val="000666E0"/>
    <w:rsid w:val="002510B7"/>
    <w:rsid w:val="00491447"/>
    <w:rsid w:val="005C130B"/>
    <w:rsid w:val="00826F5C"/>
    <w:rsid w:val="008A5DDF"/>
    <w:rsid w:val="008E3DC2"/>
    <w:rsid w:val="009139A6"/>
    <w:rsid w:val="009448BB"/>
    <w:rsid w:val="00A03B43"/>
    <w:rsid w:val="00A13CE1"/>
    <w:rsid w:val="00A3176C"/>
    <w:rsid w:val="00AE65F8"/>
    <w:rsid w:val="00BA00AB"/>
    <w:rsid w:val="00CB4ED9"/>
    <w:rsid w:val="00CF0C70"/>
    <w:rsid w:val="00DF01B1"/>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5E0E7"/>
  <w15:chartTrackingRefBased/>
  <w15:docId w15:val="{75051F9E-2576-404F-AE3B-60343CE1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23</TotalTime>
  <Pages>1</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5</cp:revision>
  <cp:lastPrinted>2023-01-29T11:27:00Z</cp:lastPrinted>
  <dcterms:created xsi:type="dcterms:W3CDTF">2022-04-05T20:48:00Z</dcterms:created>
  <dcterms:modified xsi:type="dcterms:W3CDTF">2023-02-14T16:05:00Z</dcterms:modified>
</cp:coreProperties>
</file>