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D76E5" w14:textId="77777777" w:rsidR="00C11B90" w:rsidRDefault="00C11B90" w:rsidP="00C11B90">
      <w:pPr>
        <w:pStyle w:val="NoSpacing"/>
        <w:rPr>
          <w:rFonts w:ascii="Times New Roman" w:hAnsi="Times New Roman" w:cs="Times New Roman"/>
          <w:sz w:val="24"/>
          <w:szCs w:val="24"/>
        </w:rPr>
      </w:pPr>
      <w:r>
        <w:rPr>
          <w:rFonts w:ascii="Times New Roman" w:hAnsi="Times New Roman" w:cs="Times New Roman"/>
          <w:sz w:val="24"/>
          <w:szCs w:val="24"/>
          <w:u w:val="single"/>
        </w:rPr>
        <w:t>Thomas POPE</w:t>
      </w:r>
      <w:r>
        <w:rPr>
          <w:rFonts w:ascii="Times New Roman" w:hAnsi="Times New Roman" w:cs="Times New Roman"/>
          <w:sz w:val="24"/>
          <w:szCs w:val="24"/>
        </w:rPr>
        <w:t xml:space="preserve">       (fl.1469)</w:t>
      </w:r>
    </w:p>
    <w:p w14:paraId="5466EBBC" w14:textId="77777777" w:rsidR="00C11B90" w:rsidRDefault="00C11B90" w:rsidP="00C11B90">
      <w:pPr>
        <w:pStyle w:val="NoSpacing"/>
        <w:rPr>
          <w:rFonts w:ascii="Times New Roman" w:hAnsi="Times New Roman" w:cs="Times New Roman"/>
          <w:sz w:val="24"/>
          <w:szCs w:val="24"/>
        </w:rPr>
      </w:pPr>
      <w:r>
        <w:rPr>
          <w:rFonts w:ascii="Times New Roman" w:hAnsi="Times New Roman" w:cs="Times New Roman"/>
          <w:sz w:val="24"/>
          <w:szCs w:val="24"/>
        </w:rPr>
        <w:t>of London. Cutler.</w:t>
      </w:r>
    </w:p>
    <w:p w14:paraId="0B6E5C26" w14:textId="77777777" w:rsidR="00C11B90" w:rsidRDefault="00C11B90" w:rsidP="00C11B90">
      <w:pPr>
        <w:pStyle w:val="NoSpacing"/>
        <w:rPr>
          <w:rFonts w:ascii="Times New Roman" w:hAnsi="Times New Roman" w:cs="Times New Roman"/>
          <w:sz w:val="24"/>
          <w:szCs w:val="24"/>
        </w:rPr>
      </w:pPr>
    </w:p>
    <w:p w14:paraId="23D1D0E8" w14:textId="4214ADAF" w:rsidR="00C11B90" w:rsidRDefault="00C11B90" w:rsidP="00C11B90">
      <w:pPr>
        <w:pStyle w:val="NoSpacing"/>
        <w:rPr>
          <w:rFonts w:ascii="Times New Roman" w:hAnsi="Times New Roman" w:cs="Times New Roman"/>
          <w:sz w:val="24"/>
          <w:szCs w:val="24"/>
        </w:rPr>
      </w:pPr>
    </w:p>
    <w:p w14:paraId="2E57E05A" w14:textId="40A7F0F0" w:rsidR="00B013B4" w:rsidRDefault="00B013B4" w:rsidP="00C11B90">
      <w:pPr>
        <w:pStyle w:val="NoSpacing"/>
        <w:rPr>
          <w:rFonts w:ascii="Times New Roman" w:hAnsi="Times New Roman" w:cs="Times New Roman"/>
          <w:sz w:val="24"/>
          <w:szCs w:val="24"/>
        </w:rPr>
      </w:pPr>
      <w:r>
        <w:rPr>
          <w:rFonts w:ascii="Times New Roman" w:hAnsi="Times New Roman" w:cs="Times New Roman"/>
          <w:sz w:val="24"/>
          <w:szCs w:val="24"/>
        </w:rPr>
        <w:t xml:space="preserve">   ca.   1450-1</w:t>
      </w:r>
      <w:r>
        <w:rPr>
          <w:rFonts w:ascii="Times New Roman" w:hAnsi="Times New Roman" w:cs="Times New Roman"/>
          <w:sz w:val="24"/>
          <w:szCs w:val="24"/>
        </w:rPr>
        <w:tab/>
        <w:t>He entered the Cutlers’ Company.</w:t>
      </w:r>
    </w:p>
    <w:p w14:paraId="05D30A79" w14:textId="147B1D6B" w:rsidR="00B013B4" w:rsidRDefault="00B013B4" w:rsidP="00B013B4">
      <w:pPr>
        <w:pStyle w:val="NoSpacing"/>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p.357)</w:t>
      </w:r>
    </w:p>
    <w:p w14:paraId="52245F6C" w14:textId="4AF8CA45" w:rsidR="00595614" w:rsidRPr="00595614" w:rsidRDefault="00595614" w:rsidP="00595614">
      <w:pPr>
        <w:pStyle w:val="NoSpacing"/>
        <w:rPr>
          <w:rFonts w:ascii="Times New Roman" w:hAnsi="Times New Roman" w:cs="Times New Roman"/>
          <w:sz w:val="24"/>
          <w:szCs w:val="24"/>
        </w:rPr>
      </w:pPr>
      <w:r>
        <w:rPr>
          <w:rFonts w:ascii="Times New Roman" w:eastAsia="Times New Roman" w:hAnsi="Times New Roman" w:cs="Times New Roman"/>
          <w:sz w:val="24"/>
          <w:szCs w:val="24"/>
        </w:rPr>
        <w:t xml:space="preserve">         1450-1</w:t>
      </w:r>
      <w:r>
        <w:rPr>
          <w:rFonts w:ascii="Times New Roman" w:eastAsia="Times New Roman" w:hAnsi="Times New Roman" w:cs="Times New Roman"/>
          <w:sz w:val="24"/>
          <w:szCs w:val="24"/>
        </w:rPr>
        <w:tab/>
        <w:t>He had an apprentice, called Thomas Hedeley(q.v.).  (ibid.p.357)</w:t>
      </w:r>
    </w:p>
    <w:p w14:paraId="06A1D129" w14:textId="232DBA9B" w:rsidR="004B2BB5" w:rsidRDefault="004B2BB5" w:rsidP="00C11B90">
      <w:pPr>
        <w:pStyle w:val="NoSpacing"/>
        <w:rPr>
          <w:rFonts w:ascii="Times New Roman" w:hAnsi="Times New Roman" w:cs="Times New Roman"/>
          <w:sz w:val="24"/>
          <w:szCs w:val="24"/>
        </w:rPr>
      </w:pPr>
      <w:r>
        <w:rPr>
          <w:rFonts w:ascii="Times New Roman" w:hAnsi="Times New Roman" w:cs="Times New Roman"/>
          <w:sz w:val="24"/>
          <w:szCs w:val="24"/>
        </w:rPr>
        <w:tab/>
        <w:t>1459</w:t>
      </w:r>
      <w:r>
        <w:rPr>
          <w:rFonts w:ascii="Times New Roman" w:hAnsi="Times New Roman" w:cs="Times New Roman"/>
          <w:sz w:val="24"/>
          <w:szCs w:val="24"/>
        </w:rPr>
        <w:tab/>
        <w:t>He was elected Junior Warden of the Cutlers’ Company.</w:t>
      </w:r>
    </w:p>
    <w:p w14:paraId="2C5C8C99" w14:textId="5B61D5D9" w:rsidR="004B2BB5" w:rsidRDefault="00B013B4" w:rsidP="004B2BB5">
      <w:pPr>
        <w:pStyle w:val="NoSpacing"/>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(ibid. </w:t>
      </w:r>
      <w:r w:rsidR="004B2BB5" w:rsidRPr="004B2BB5">
        <w:rPr>
          <w:rFonts w:ascii="Times New Roman" w:eastAsia="Times New Roman" w:hAnsi="Times New Roman" w:cs="Times New Roman"/>
          <w:sz w:val="24"/>
          <w:szCs w:val="24"/>
        </w:rPr>
        <w:t>p.244)</w:t>
      </w:r>
    </w:p>
    <w:p w14:paraId="169EA24F" w14:textId="0DFF1E39" w:rsidR="004B2BB5" w:rsidRDefault="004B2BB5" w:rsidP="004B2BB5">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1460</w:t>
      </w:r>
      <w:r>
        <w:rPr>
          <w:rFonts w:ascii="Times New Roman" w:eastAsia="Times New Roman" w:hAnsi="Times New Roman" w:cs="Times New Roman"/>
          <w:sz w:val="24"/>
          <w:szCs w:val="24"/>
        </w:rPr>
        <w:tab/>
        <w:t>He was again Junior Warden.   (ibid.)</w:t>
      </w:r>
    </w:p>
    <w:p w14:paraId="0F372D7A" w14:textId="64EE91CF" w:rsidR="005F24A5" w:rsidRDefault="005F24A5" w:rsidP="004B2BB5">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1461-2</w:t>
      </w:r>
      <w:r>
        <w:rPr>
          <w:rFonts w:ascii="Times New Roman" w:eastAsia="Times New Roman" w:hAnsi="Times New Roman" w:cs="Times New Roman"/>
          <w:sz w:val="24"/>
          <w:szCs w:val="24"/>
        </w:rPr>
        <w:tab/>
        <w:t>He had an apprentice, called John Garbesham.  (ibid.p.359)</w:t>
      </w:r>
    </w:p>
    <w:p w14:paraId="2F5CAB6F" w14:textId="497A967D" w:rsidR="004754B9" w:rsidRPr="004754B9" w:rsidRDefault="004754B9" w:rsidP="004B2BB5">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He had an apprentice, called William Pepir(q.v.).   (ibid.p.360)</w:t>
      </w:r>
    </w:p>
    <w:p w14:paraId="7D966F14" w14:textId="6DFC9578" w:rsidR="004B2BB5" w:rsidRPr="004B2BB5" w:rsidRDefault="004B2BB5" w:rsidP="004B2BB5">
      <w:pPr>
        <w:pStyle w:val="NoSpacing"/>
        <w:rPr>
          <w:rFonts w:ascii="Times New Roman" w:hAnsi="Times New Roman" w:cs="Times New Roman"/>
          <w:sz w:val="24"/>
          <w:szCs w:val="24"/>
        </w:rPr>
      </w:pPr>
      <w:r>
        <w:rPr>
          <w:rFonts w:ascii="Times New Roman" w:eastAsia="Times New Roman" w:hAnsi="Times New Roman" w:cs="Times New Roman"/>
          <w:sz w:val="24"/>
          <w:szCs w:val="24"/>
        </w:rPr>
        <w:tab/>
        <w:t>1465</w:t>
      </w:r>
      <w:r>
        <w:rPr>
          <w:rFonts w:ascii="Times New Roman" w:eastAsia="Times New Roman" w:hAnsi="Times New Roman" w:cs="Times New Roman"/>
          <w:sz w:val="24"/>
          <w:szCs w:val="24"/>
        </w:rPr>
        <w:tab/>
        <w:t>He was elected Senior Warden.    (ibid.</w:t>
      </w:r>
      <w:r w:rsidR="005F24A5">
        <w:rPr>
          <w:rFonts w:ascii="Times New Roman" w:eastAsia="Times New Roman" w:hAnsi="Times New Roman" w:cs="Times New Roman"/>
          <w:sz w:val="24"/>
          <w:szCs w:val="24"/>
        </w:rPr>
        <w:t>p.244</w:t>
      </w:r>
      <w:r>
        <w:rPr>
          <w:rFonts w:ascii="Times New Roman" w:eastAsia="Times New Roman" w:hAnsi="Times New Roman" w:cs="Times New Roman"/>
          <w:sz w:val="24"/>
          <w:szCs w:val="24"/>
        </w:rPr>
        <w:t>)</w:t>
      </w:r>
    </w:p>
    <w:p w14:paraId="4348297A" w14:textId="77777777" w:rsidR="00C11B90" w:rsidRDefault="00C11B90" w:rsidP="00C11B90">
      <w:pPr>
        <w:pStyle w:val="NoSpacing"/>
        <w:rPr>
          <w:rFonts w:ascii="Times New Roman" w:hAnsi="Times New Roman" w:cs="Times New Roman"/>
          <w:sz w:val="24"/>
          <w:szCs w:val="24"/>
        </w:rPr>
      </w:pPr>
      <w:r>
        <w:rPr>
          <w:rFonts w:ascii="Times New Roman" w:hAnsi="Times New Roman" w:cs="Times New Roman"/>
          <w:sz w:val="24"/>
          <w:szCs w:val="24"/>
        </w:rPr>
        <w:tab/>
        <w:t>1469</w:t>
      </w:r>
      <w:r>
        <w:rPr>
          <w:rFonts w:ascii="Times New Roman" w:hAnsi="Times New Roman" w:cs="Times New Roman"/>
          <w:sz w:val="24"/>
          <w:szCs w:val="24"/>
        </w:rPr>
        <w:tab/>
        <w:t>He took on an apprentice, John Kenyngale(q.v.). In 1471 John became</w:t>
      </w:r>
    </w:p>
    <w:p w14:paraId="426BF4F4" w14:textId="77777777" w:rsidR="00C11B90" w:rsidRDefault="00C11B90" w:rsidP="00C11B9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apprenticed to William Steleman, cutler(q.v.).</w:t>
      </w:r>
    </w:p>
    <w:p w14:paraId="42A100FE" w14:textId="77777777" w:rsidR="00C11B90" w:rsidRDefault="00C11B90" w:rsidP="00C11B9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35AFEDA3" w14:textId="77777777" w:rsidR="00C11B90" w:rsidRDefault="00C11B90" w:rsidP="00C11B90">
      <w:pPr>
        <w:pStyle w:val="NoSpacing"/>
        <w:rPr>
          <w:rFonts w:ascii="Times New Roman" w:hAnsi="Times New Roman" w:cs="Times New Roman"/>
          <w:sz w:val="24"/>
          <w:szCs w:val="24"/>
        </w:rPr>
      </w:pPr>
    </w:p>
    <w:p w14:paraId="6290752B" w14:textId="38315D9B" w:rsidR="009A23C5" w:rsidRDefault="009A23C5" w:rsidP="00C11B90">
      <w:pPr>
        <w:pStyle w:val="NoSpacing"/>
        <w:rPr>
          <w:rFonts w:ascii="Times New Roman" w:hAnsi="Times New Roman" w:cs="Times New Roman"/>
          <w:sz w:val="24"/>
          <w:szCs w:val="24"/>
        </w:rPr>
      </w:pPr>
    </w:p>
    <w:p w14:paraId="5CABFDF1" w14:textId="58E0C94A" w:rsidR="005F24A5" w:rsidRDefault="005F24A5" w:rsidP="00C11B90">
      <w:pPr>
        <w:pStyle w:val="NoSpacing"/>
        <w:rPr>
          <w:rFonts w:ascii="Times New Roman" w:hAnsi="Times New Roman" w:cs="Times New Roman"/>
          <w:sz w:val="24"/>
          <w:szCs w:val="24"/>
        </w:rPr>
      </w:pPr>
      <w:r>
        <w:rPr>
          <w:rFonts w:ascii="Times New Roman" w:hAnsi="Times New Roman" w:cs="Times New Roman"/>
          <w:sz w:val="24"/>
          <w:szCs w:val="24"/>
        </w:rPr>
        <w:t xml:space="preserve">  3 February 2023</w:t>
      </w:r>
    </w:p>
    <w:p w14:paraId="42970EC0" w14:textId="6F23EC78" w:rsidR="004754B9" w:rsidRDefault="004754B9" w:rsidP="00C11B90">
      <w:pPr>
        <w:pStyle w:val="NoSpacing"/>
        <w:rPr>
          <w:rFonts w:ascii="Times New Roman" w:hAnsi="Times New Roman" w:cs="Times New Roman"/>
          <w:sz w:val="24"/>
          <w:szCs w:val="24"/>
        </w:rPr>
      </w:pPr>
      <w:r>
        <w:rPr>
          <w:rFonts w:ascii="Times New Roman" w:hAnsi="Times New Roman" w:cs="Times New Roman"/>
          <w:sz w:val="24"/>
          <w:szCs w:val="24"/>
        </w:rPr>
        <w:t xml:space="preserve">  4 February 2023</w:t>
      </w:r>
    </w:p>
    <w:p w14:paraId="29AEBCDA"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9E7E5" w14:textId="77777777" w:rsidR="00AE2FAE" w:rsidRDefault="00AE2FAE" w:rsidP="009139A6">
      <w:r>
        <w:separator/>
      </w:r>
    </w:p>
  </w:endnote>
  <w:endnote w:type="continuationSeparator" w:id="0">
    <w:p w14:paraId="7C17AFB1" w14:textId="77777777" w:rsidR="00AE2FAE" w:rsidRDefault="00AE2FAE"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8D8B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DBF32"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8EE9B"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8C98E" w14:textId="77777777" w:rsidR="00AE2FAE" w:rsidRDefault="00AE2FAE" w:rsidP="009139A6">
      <w:r>
        <w:separator/>
      </w:r>
    </w:p>
  </w:footnote>
  <w:footnote w:type="continuationSeparator" w:id="0">
    <w:p w14:paraId="0B3FF563" w14:textId="77777777" w:rsidR="00AE2FAE" w:rsidRDefault="00AE2FAE"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5D046"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DF4B2"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FB62E"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B90"/>
    <w:rsid w:val="000666E0"/>
    <w:rsid w:val="002510B7"/>
    <w:rsid w:val="002671D0"/>
    <w:rsid w:val="003608CD"/>
    <w:rsid w:val="00452A0D"/>
    <w:rsid w:val="004754B9"/>
    <w:rsid w:val="004B2BB5"/>
    <w:rsid w:val="00595614"/>
    <w:rsid w:val="005C130B"/>
    <w:rsid w:val="005F24A5"/>
    <w:rsid w:val="00825BE0"/>
    <w:rsid w:val="00826F5C"/>
    <w:rsid w:val="00895293"/>
    <w:rsid w:val="009139A6"/>
    <w:rsid w:val="009448BB"/>
    <w:rsid w:val="009A23C5"/>
    <w:rsid w:val="00A3176C"/>
    <w:rsid w:val="00AB2C8E"/>
    <w:rsid w:val="00AE2FAE"/>
    <w:rsid w:val="00AE65F8"/>
    <w:rsid w:val="00B013B4"/>
    <w:rsid w:val="00BA00AB"/>
    <w:rsid w:val="00BC3C89"/>
    <w:rsid w:val="00C11B90"/>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84612"/>
  <w15:chartTrackingRefBased/>
  <w15:docId w15:val="{967C1E43-40D7-4ED9-B533-B26BADC08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14</TotalTime>
  <Pages>1</Pages>
  <Words>133</Words>
  <Characters>763</Characters>
  <Application>Microsoft Office Word</Application>
  <DocSecurity>0</DocSecurity>
  <Lines>6</Lines>
  <Paragraphs>1</Paragraphs>
  <ScaleCrop>false</ScaleCrop>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8</cp:revision>
  <dcterms:created xsi:type="dcterms:W3CDTF">2022-04-19T15:28:00Z</dcterms:created>
  <dcterms:modified xsi:type="dcterms:W3CDTF">2023-02-04T15:14:00Z</dcterms:modified>
</cp:coreProperties>
</file>