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EE721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POPE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d.1396-1400)</w:t>
      </w:r>
    </w:p>
    <w:p w14:paraId="12E59DF4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DE95FA1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</w:p>
    <w:p w14:paraId="4D0649A0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</w:p>
    <w:p w14:paraId="05436A6D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Sep.1396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6568F46" w14:textId="77777777" w:rsidR="00967C01" w:rsidRDefault="00967C01" w:rsidP="00967C0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p.242)</w:t>
      </w:r>
    </w:p>
    <w:p w14:paraId="41C32255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Dec.1400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7608EFAA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</w:p>
    <w:p w14:paraId="4FDF5653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</w:p>
    <w:p w14:paraId="45FF9AE0" w14:textId="77777777" w:rsidR="00967C01" w:rsidRDefault="00967C01" w:rsidP="0096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7822E5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938D0" w14:textId="77777777" w:rsidR="00967C01" w:rsidRDefault="00967C01" w:rsidP="009139A6">
      <w:r>
        <w:separator/>
      </w:r>
    </w:p>
  </w:endnote>
  <w:endnote w:type="continuationSeparator" w:id="0">
    <w:p w14:paraId="38C8C9E3" w14:textId="77777777" w:rsidR="00967C01" w:rsidRDefault="00967C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914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A7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2BA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CDB70" w14:textId="77777777" w:rsidR="00967C01" w:rsidRDefault="00967C01" w:rsidP="009139A6">
      <w:r>
        <w:separator/>
      </w:r>
    </w:p>
  </w:footnote>
  <w:footnote w:type="continuationSeparator" w:id="0">
    <w:p w14:paraId="3571C308" w14:textId="77777777" w:rsidR="00967C01" w:rsidRDefault="00967C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268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075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5AC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01"/>
    <w:rsid w:val="000666E0"/>
    <w:rsid w:val="002510B7"/>
    <w:rsid w:val="005C130B"/>
    <w:rsid w:val="00826F5C"/>
    <w:rsid w:val="009139A6"/>
    <w:rsid w:val="009448BB"/>
    <w:rsid w:val="00967C0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E37C1"/>
  <w15:chartTrackingRefBased/>
  <w15:docId w15:val="{B529B73F-2BCC-4822-A12B-DFC7B916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C0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2021-09-02T16:11:00Z</dcterms:created>
  <dcterms:modified xsi:type="dcterms:W3CDTF">2021-09-02T16:12:00Z</dcterms:modified>
</cp:coreProperties>
</file>