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2DF9E1" w14:textId="77777777" w:rsidR="004F750F" w:rsidRDefault="004F750F" w:rsidP="004F75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POPE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4D8200E" w14:textId="77777777" w:rsidR="004F750F" w:rsidRDefault="004F750F" w:rsidP="004F750F">
      <w:pPr>
        <w:rPr>
          <w:rFonts w:ascii="Times New Roman" w:hAnsi="Times New Roman" w:cs="Times New Roman"/>
        </w:rPr>
      </w:pPr>
    </w:p>
    <w:p w14:paraId="3252818B" w14:textId="77777777" w:rsidR="004F750F" w:rsidRDefault="004F750F" w:rsidP="004F750F">
      <w:pPr>
        <w:rPr>
          <w:rFonts w:ascii="Times New Roman" w:hAnsi="Times New Roman" w:cs="Times New Roman"/>
        </w:rPr>
      </w:pPr>
    </w:p>
    <w:p w14:paraId="22407DC6" w14:textId="77777777" w:rsidR="004F750F" w:rsidRDefault="004F750F" w:rsidP="004F75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 and assault against John Forster of Theydon</w:t>
      </w:r>
    </w:p>
    <w:p w14:paraId="1F25EB53" w14:textId="77777777" w:rsidR="004F750F" w:rsidRDefault="004F750F" w:rsidP="004F75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Bois</w:t>
      </w:r>
      <w:proofErr w:type="spellEnd"/>
      <w:r>
        <w:rPr>
          <w:rFonts w:ascii="Times New Roman" w:hAnsi="Times New Roman" w:cs="Times New Roman"/>
        </w:rPr>
        <w:t>, Essex(q.v.).</w:t>
      </w:r>
    </w:p>
    <w:p w14:paraId="0CC19331" w14:textId="77777777" w:rsidR="004F750F" w:rsidRDefault="004F750F" w:rsidP="004F75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55C7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9386F93" w14:textId="77777777" w:rsidR="004F750F" w:rsidRDefault="004F750F" w:rsidP="004F750F">
      <w:pPr>
        <w:rPr>
          <w:rFonts w:ascii="Times New Roman" w:hAnsi="Times New Roman" w:cs="Times New Roman"/>
        </w:rPr>
      </w:pPr>
    </w:p>
    <w:p w14:paraId="051D6420" w14:textId="77777777" w:rsidR="004F750F" w:rsidRDefault="004F750F" w:rsidP="004F750F">
      <w:pPr>
        <w:rPr>
          <w:rFonts w:ascii="Times New Roman" w:hAnsi="Times New Roman" w:cs="Times New Roman"/>
        </w:rPr>
      </w:pPr>
    </w:p>
    <w:p w14:paraId="5396CDB4" w14:textId="77777777" w:rsidR="004F750F" w:rsidRDefault="004F750F" w:rsidP="004F75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October 2018</w:t>
      </w:r>
    </w:p>
    <w:p w14:paraId="1A0881A8" w14:textId="77777777" w:rsidR="006B2F86" w:rsidRPr="00E71FC3" w:rsidRDefault="004F750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FF489A" w14:textId="77777777" w:rsidR="004F750F" w:rsidRDefault="004F750F" w:rsidP="00E71FC3">
      <w:r>
        <w:separator/>
      </w:r>
    </w:p>
  </w:endnote>
  <w:endnote w:type="continuationSeparator" w:id="0">
    <w:p w14:paraId="5CEBCFF0" w14:textId="77777777" w:rsidR="004F750F" w:rsidRDefault="004F750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83555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2CFF0" w14:textId="77777777" w:rsidR="004F750F" w:rsidRDefault="004F750F" w:rsidP="00E71FC3">
      <w:r>
        <w:separator/>
      </w:r>
    </w:p>
  </w:footnote>
  <w:footnote w:type="continuationSeparator" w:id="0">
    <w:p w14:paraId="19EC130D" w14:textId="77777777" w:rsidR="004F750F" w:rsidRDefault="004F750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50F"/>
    <w:rsid w:val="001A7C09"/>
    <w:rsid w:val="004F750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18DCF"/>
  <w15:chartTrackingRefBased/>
  <w15:docId w15:val="{2AE1E64E-887D-4F69-92E8-5CF98298C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750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F75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2018-11-08T22:24:00Z</dcterms:created>
  <dcterms:modified xsi:type="dcterms:W3CDTF">2018-11-08T22:24:00Z</dcterms:modified>
</cp:coreProperties>
</file>