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D79C8" w14:textId="77777777" w:rsidR="00E922ED" w:rsidRDefault="00E922ED" w:rsidP="00E922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POPE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fl.1475)</w:t>
      </w:r>
    </w:p>
    <w:p w14:paraId="1945D85B" w14:textId="77777777" w:rsidR="00E922ED" w:rsidRDefault="00E922ED" w:rsidP="00E922ED">
      <w:pPr>
        <w:pStyle w:val="NoSpacing"/>
        <w:rPr>
          <w:rFonts w:cs="Times New Roman"/>
          <w:szCs w:val="24"/>
        </w:rPr>
      </w:pPr>
    </w:p>
    <w:p w14:paraId="2789E7B6" w14:textId="77777777" w:rsidR="00E922ED" w:rsidRDefault="00E922ED" w:rsidP="00E922ED">
      <w:pPr>
        <w:pStyle w:val="NoSpacing"/>
        <w:rPr>
          <w:rFonts w:cs="Times New Roman"/>
          <w:szCs w:val="24"/>
        </w:rPr>
      </w:pPr>
    </w:p>
    <w:p w14:paraId="708B03FC" w14:textId="77777777" w:rsidR="00E922ED" w:rsidRDefault="00E922ED" w:rsidP="00E922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Feb.1475</w:t>
      </w:r>
      <w:r>
        <w:rPr>
          <w:rFonts w:cs="Times New Roman"/>
          <w:szCs w:val="24"/>
        </w:rPr>
        <w:tab/>
        <w:t xml:space="preserve">He and Godard </w:t>
      </w:r>
      <w:proofErr w:type="spellStart"/>
      <w:r>
        <w:rPr>
          <w:rFonts w:cs="Times New Roman"/>
          <w:szCs w:val="24"/>
        </w:rPr>
        <w:t>Pulham</w:t>
      </w:r>
      <w:proofErr w:type="spellEnd"/>
      <w:r>
        <w:rPr>
          <w:rFonts w:cs="Times New Roman"/>
          <w:szCs w:val="24"/>
        </w:rPr>
        <w:t>(q.v.) were commissioned to levy and collect in the</w:t>
      </w:r>
    </w:p>
    <w:p w14:paraId="2024D6B5" w14:textId="77777777" w:rsidR="00E922ED" w:rsidRDefault="00E922ED" w:rsidP="00E922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port of Chichester and all adjacent ports and places the customs on wools,</w:t>
      </w:r>
    </w:p>
    <w:p w14:paraId="404D907B" w14:textId="77777777" w:rsidR="00E922ED" w:rsidRDefault="00E922ED" w:rsidP="00E922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hides and </w:t>
      </w:r>
      <w:proofErr w:type="gramStart"/>
      <w:r>
        <w:rPr>
          <w:rFonts w:cs="Times New Roman"/>
          <w:szCs w:val="24"/>
        </w:rPr>
        <w:t>wool-fells</w:t>
      </w:r>
      <w:proofErr w:type="gramEnd"/>
      <w:r>
        <w:rPr>
          <w:rFonts w:cs="Times New Roman"/>
          <w:szCs w:val="24"/>
        </w:rPr>
        <w:t>.    (C.F.R. 1430-37 p.219)</w:t>
      </w:r>
    </w:p>
    <w:p w14:paraId="7AAC9765" w14:textId="77777777" w:rsidR="00E922ED" w:rsidRDefault="00E922ED" w:rsidP="00E922ED">
      <w:pPr>
        <w:pStyle w:val="NoSpacing"/>
        <w:rPr>
          <w:rFonts w:cs="Times New Roman"/>
          <w:szCs w:val="24"/>
        </w:rPr>
      </w:pPr>
    </w:p>
    <w:p w14:paraId="4A39004B" w14:textId="77777777" w:rsidR="00E922ED" w:rsidRDefault="00E922ED" w:rsidP="00E922ED">
      <w:pPr>
        <w:pStyle w:val="NoSpacing"/>
        <w:rPr>
          <w:rFonts w:cs="Times New Roman"/>
          <w:szCs w:val="24"/>
        </w:rPr>
      </w:pPr>
    </w:p>
    <w:p w14:paraId="07CD07CE" w14:textId="77777777" w:rsidR="00E922ED" w:rsidRDefault="00E922ED" w:rsidP="00E922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November 2024</w:t>
      </w:r>
    </w:p>
    <w:p w14:paraId="0B6C21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6E7523" w14:textId="77777777" w:rsidR="00E922ED" w:rsidRDefault="00E922ED" w:rsidP="009139A6">
      <w:r>
        <w:separator/>
      </w:r>
    </w:p>
  </w:endnote>
  <w:endnote w:type="continuationSeparator" w:id="0">
    <w:p w14:paraId="350D000D" w14:textId="77777777" w:rsidR="00E922ED" w:rsidRDefault="00E922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C88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366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D9A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93DF3" w14:textId="77777777" w:rsidR="00E922ED" w:rsidRDefault="00E922ED" w:rsidP="009139A6">
      <w:r>
        <w:separator/>
      </w:r>
    </w:p>
  </w:footnote>
  <w:footnote w:type="continuationSeparator" w:id="0">
    <w:p w14:paraId="7BE59192" w14:textId="77777777" w:rsidR="00E922ED" w:rsidRDefault="00E922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C8D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7C6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459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2ED"/>
    <w:rsid w:val="000666E0"/>
    <w:rsid w:val="002510B7"/>
    <w:rsid w:val="00270799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22E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36B27"/>
  <w15:chartTrackingRefBased/>
  <w15:docId w15:val="{3FB23794-4303-4EDD-8B4A-4C9E44C7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2024-11-29T20:58:00Z</dcterms:created>
  <dcterms:modified xsi:type="dcterms:W3CDTF">2024-11-29T20:58:00Z</dcterms:modified>
</cp:coreProperties>
</file>