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C99BB" w14:textId="77777777" w:rsidR="00856B9B" w:rsidRDefault="00856B9B" w:rsidP="00856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POPE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52225FF1" w14:textId="77777777" w:rsidR="00856B9B" w:rsidRDefault="00856B9B" w:rsidP="00856B9B">
      <w:pPr>
        <w:pStyle w:val="NoSpacing"/>
        <w:rPr>
          <w:rFonts w:cs="Times New Roman"/>
          <w:szCs w:val="24"/>
        </w:rPr>
      </w:pPr>
    </w:p>
    <w:p w14:paraId="0BC7858F" w14:textId="77777777" w:rsidR="00856B9B" w:rsidRDefault="00856B9B" w:rsidP="00856B9B">
      <w:pPr>
        <w:pStyle w:val="NoSpacing"/>
        <w:rPr>
          <w:rFonts w:cs="Times New Roman"/>
          <w:szCs w:val="24"/>
        </w:rPr>
      </w:pPr>
    </w:p>
    <w:p w14:paraId="005B6CBC" w14:textId="77777777" w:rsidR="00856B9B" w:rsidRDefault="00856B9B" w:rsidP="00856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Nov.1434</w:t>
      </w:r>
      <w:r>
        <w:rPr>
          <w:rFonts w:cs="Times New Roman"/>
          <w:szCs w:val="24"/>
        </w:rPr>
        <w:tab/>
        <w:t xml:space="preserve">He and Thomas </w:t>
      </w:r>
      <w:proofErr w:type="spellStart"/>
      <w:r>
        <w:rPr>
          <w:rFonts w:cs="Times New Roman"/>
          <w:szCs w:val="24"/>
        </w:rPr>
        <w:t>Brayles</w:t>
      </w:r>
      <w:proofErr w:type="spellEnd"/>
      <w:r>
        <w:rPr>
          <w:rFonts w:cs="Times New Roman"/>
          <w:szCs w:val="24"/>
        </w:rPr>
        <w:t>(q.v.) were commissioned to levy and collect in person</w:t>
      </w:r>
    </w:p>
    <w:p w14:paraId="4E671B19" w14:textId="77777777" w:rsidR="00856B9B" w:rsidRDefault="00856B9B" w:rsidP="00856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the port of Chichester and all adjacent ports and places the customs on</w:t>
      </w:r>
    </w:p>
    <w:p w14:paraId="64876DC4" w14:textId="77777777" w:rsidR="00856B9B" w:rsidRDefault="00856B9B" w:rsidP="00856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wools, hides and </w:t>
      </w:r>
      <w:proofErr w:type="gramStart"/>
      <w:r>
        <w:rPr>
          <w:rFonts w:cs="Times New Roman"/>
          <w:szCs w:val="24"/>
        </w:rPr>
        <w:t>wool-fells</w:t>
      </w:r>
      <w:proofErr w:type="gramEnd"/>
      <w:r>
        <w:rPr>
          <w:rFonts w:cs="Times New Roman"/>
          <w:szCs w:val="24"/>
        </w:rPr>
        <w:t>.       (C.F.R. 1430-37 p.219)</w:t>
      </w:r>
    </w:p>
    <w:p w14:paraId="3A8ADEB5" w14:textId="77777777" w:rsidR="00856B9B" w:rsidRDefault="00856B9B" w:rsidP="00856B9B">
      <w:pPr>
        <w:pStyle w:val="NoSpacing"/>
        <w:rPr>
          <w:rFonts w:cs="Times New Roman"/>
          <w:szCs w:val="24"/>
        </w:rPr>
      </w:pPr>
    </w:p>
    <w:p w14:paraId="7C8E8BCF" w14:textId="77777777" w:rsidR="00856B9B" w:rsidRDefault="00856B9B" w:rsidP="00856B9B">
      <w:pPr>
        <w:pStyle w:val="NoSpacing"/>
        <w:rPr>
          <w:rFonts w:cs="Times New Roman"/>
          <w:szCs w:val="24"/>
        </w:rPr>
      </w:pPr>
    </w:p>
    <w:p w14:paraId="03967E09" w14:textId="77777777" w:rsidR="00856B9B" w:rsidRDefault="00856B9B" w:rsidP="00856B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2024</w:t>
      </w:r>
    </w:p>
    <w:p w14:paraId="351F477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1D083" w14:textId="77777777" w:rsidR="00856B9B" w:rsidRDefault="00856B9B" w:rsidP="009139A6">
      <w:r>
        <w:separator/>
      </w:r>
    </w:p>
  </w:endnote>
  <w:endnote w:type="continuationSeparator" w:id="0">
    <w:p w14:paraId="69864469" w14:textId="77777777" w:rsidR="00856B9B" w:rsidRDefault="00856B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FD6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FA0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A5F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93DF77" w14:textId="77777777" w:rsidR="00856B9B" w:rsidRDefault="00856B9B" w:rsidP="009139A6">
      <w:r>
        <w:separator/>
      </w:r>
    </w:p>
  </w:footnote>
  <w:footnote w:type="continuationSeparator" w:id="0">
    <w:p w14:paraId="3264BD45" w14:textId="77777777" w:rsidR="00856B9B" w:rsidRDefault="00856B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7D3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F99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97B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9B"/>
    <w:rsid w:val="000666E0"/>
    <w:rsid w:val="002510B7"/>
    <w:rsid w:val="00270799"/>
    <w:rsid w:val="005C130B"/>
    <w:rsid w:val="00826F5C"/>
    <w:rsid w:val="00856B9B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5AF5C"/>
  <w15:chartTrackingRefBased/>
  <w15:docId w15:val="{BB10FA55-504F-4D51-8203-C7B17030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2024-12-10T21:26:00Z</dcterms:created>
  <dcterms:modified xsi:type="dcterms:W3CDTF">2024-12-10T21:26:00Z</dcterms:modified>
</cp:coreProperties>
</file>