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295" w:rsidRDefault="00147295" w:rsidP="00147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POPE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47295" w:rsidRDefault="00147295" w:rsidP="00147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Stroud, Gloucestershire. Cloth man.</w:t>
      </w:r>
    </w:p>
    <w:p w:rsidR="00147295" w:rsidRDefault="00147295" w:rsidP="00147295">
      <w:pPr>
        <w:rPr>
          <w:rFonts w:ascii="Times New Roman" w:hAnsi="Times New Roman" w:cs="Times New Roman"/>
        </w:rPr>
      </w:pPr>
    </w:p>
    <w:p w:rsidR="00147295" w:rsidRDefault="00147295" w:rsidP="00147295">
      <w:pPr>
        <w:rPr>
          <w:rFonts w:ascii="Times New Roman" w:hAnsi="Times New Roman" w:cs="Times New Roman"/>
        </w:rPr>
      </w:pPr>
    </w:p>
    <w:p w:rsidR="00147295" w:rsidRDefault="00147295" w:rsidP="00147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Farmour</w:t>
      </w:r>
      <w:proofErr w:type="spellEnd"/>
      <w:r>
        <w:rPr>
          <w:rFonts w:ascii="Times New Roman" w:hAnsi="Times New Roman" w:cs="Times New Roman"/>
        </w:rPr>
        <w:t xml:space="preserve"> of Witney, Oxfordshire(q.v.), brought a plaint of debt against</w:t>
      </w:r>
    </w:p>
    <w:p w:rsidR="00147295" w:rsidRDefault="00147295" w:rsidP="00147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William Sewall of Stroud(q.v.).</w:t>
      </w:r>
    </w:p>
    <w:p w:rsidR="00147295" w:rsidRDefault="00147295" w:rsidP="00147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47295" w:rsidRDefault="00147295" w:rsidP="00147295">
      <w:pPr>
        <w:rPr>
          <w:rFonts w:ascii="Times New Roman" w:hAnsi="Times New Roman" w:cs="Times New Roman"/>
        </w:rPr>
      </w:pPr>
    </w:p>
    <w:p w:rsidR="00147295" w:rsidRDefault="00147295" w:rsidP="00147295">
      <w:pPr>
        <w:rPr>
          <w:rFonts w:ascii="Times New Roman" w:hAnsi="Times New Roman" w:cs="Times New Roman"/>
        </w:rPr>
      </w:pPr>
    </w:p>
    <w:p w:rsidR="00147295" w:rsidRDefault="00147295" w:rsidP="00147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2017</w:t>
      </w:r>
    </w:p>
    <w:p w:rsidR="006B2F86" w:rsidRPr="00E71FC3" w:rsidRDefault="00147295" w:rsidP="00E71FC3">
      <w:pPr>
        <w:pStyle w:val="NoSpacing"/>
      </w:pPr>
      <w:bookmarkStart w:id="0" w:name="_GoBack"/>
      <w:bookmarkEnd w:id="0"/>
    </w:p>
    <w:sectPr w:rsidR="006B2F86" w:rsidRPr="00E71FC3" w:rsidSect="00147295">
      <w:footerReference w:type="default" r:id="rId7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7295" w:rsidRDefault="00147295" w:rsidP="00E71FC3">
      <w:r>
        <w:separator/>
      </w:r>
    </w:p>
  </w:endnote>
  <w:endnote w:type="continuationSeparator" w:id="0">
    <w:p w:rsidR="00147295" w:rsidRDefault="001472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7295" w:rsidRDefault="00147295" w:rsidP="00E71FC3">
      <w:r>
        <w:separator/>
      </w:r>
    </w:p>
  </w:footnote>
  <w:footnote w:type="continuationSeparator" w:id="0">
    <w:p w:rsidR="00147295" w:rsidRDefault="001472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295"/>
    <w:rsid w:val="0014729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E2AA4A-F7AC-46D0-98FA-4B71C56B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729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472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2017-10-13T19:59:00Z</dcterms:created>
  <dcterms:modified xsi:type="dcterms:W3CDTF">2017-10-13T20:00:00Z</dcterms:modified>
</cp:coreProperties>
</file>