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39A77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POPE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EA9B6A5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Ironmmonger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D0DBF7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936EAC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096B17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Feb.1477</w:t>
      </w:r>
      <w:r>
        <w:rPr>
          <w:rFonts w:ascii="Times New Roman" w:hAnsi="Times New Roman" w:cs="Times New Roman"/>
          <w:sz w:val="24"/>
          <w:szCs w:val="24"/>
        </w:rPr>
        <w:tab/>
        <w:t>John Rede of London, fishmonger(q.v.), gifted his goods and chattels to him,</w:t>
      </w:r>
    </w:p>
    <w:p w14:paraId="755E2A71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Benedict </w:t>
      </w:r>
      <w:proofErr w:type="spellStart"/>
      <w:r>
        <w:rPr>
          <w:rFonts w:ascii="Times New Roman" w:hAnsi="Times New Roman" w:cs="Times New Roman"/>
          <w:sz w:val="24"/>
          <w:szCs w:val="24"/>
        </w:rPr>
        <w:t>Galyot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Robert Burgh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88F3021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p.80)</w:t>
      </w:r>
    </w:p>
    <w:p w14:paraId="68363E39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FE018E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8E46D4" w14:textId="77777777" w:rsidR="005B14FE" w:rsidRDefault="005B14FE" w:rsidP="005B14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p w14:paraId="1362B7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7D1BA6" w14:textId="77777777" w:rsidR="005B14FE" w:rsidRDefault="005B14FE" w:rsidP="009139A6">
      <w:r>
        <w:separator/>
      </w:r>
    </w:p>
  </w:endnote>
  <w:endnote w:type="continuationSeparator" w:id="0">
    <w:p w14:paraId="710AF371" w14:textId="77777777" w:rsidR="005B14FE" w:rsidRDefault="005B14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F0C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2B6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187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AF219" w14:textId="77777777" w:rsidR="005B14FE" w:rsidRDefault="005B14FE" w:rsidP="009139A6">
      <w:r>
        <w:separator/>
      </w:r>
    </w:p>
  </w:footnote>
  <w:footnote w:type="continuationSeparator" w:id="0">
    <w:p w14:paraId="64909E48" w14:textId="77777777" w:rsidR="005B14FE" w:rsidRDefault="005B14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3D6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97C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004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4FE"/>
    <w:rsid w:val="000666E0"/>
    <w:rsid w:val="002510B7"/>
    <w:rsid w:val="005B14FE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4FEF"/>
  <w15:chartTrackingRefBased/>
  <w15:docId w15:val="{0BA2B014-3B71-46FE-8B00-437D2AF6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2021-03-03T12:42:00Z</dcterms:created>
  <dcterms:modified xsi:type="dcterms:W3CDTF">2021-03-03T12:42:00Z</dcterms:modified>
</cp:coreProperties>
</file>