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4E2AA" w14:textId="77777777" w:rsidR="00595D9B" w:rsidRDefault="00595D9B" w:rsidP="00595D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POPE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29C87A7C" w14:textId="77777777" w:rsidR="00595D9B" w:rsidRDefault="00595D9B" w:rsidP="00595D9B">
      <w:pPr>
        <w:pStyle w:val="NoSpacing"/>
        <w:rPr>
          <w:rFonts w:cs="Times New Roman"/>
          <w:szCs w:val="24"/>
        </w:rPr>
      </w:pPr>
    </w:p>
    <w:p w14:paraId="0B0FC203" w14:textId="77777777" w:rsidR="00595D9B" w:rsidRDefault="00595D9B" w:rsidP="00595D9B">
      <w:pPr>
        <w:pStyle w:val="NoSpacing"/>
        <w:rPr>
          <w:rFonts w:cs="Times New Roman"/>
          <w:szCs w:val="24"/>
        </w:rPr>
      </w:pPr>
    </w:p>
    <w:p w14:paraId="7692B432" w14:textId="77777777" w:rsidR="00595D9B" w:rsidRDefault="00595D9B" w:rsidP="00595D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May1438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melius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inquirendo</w:t>
      </w:r>
      <w:proofErr w:type="spellEnd"/>
      <w:r>
        <w:rPr>
          <w:rFonts w:cs="Times New Roman"/>
          <w:szCs w:val="24"/>
        </w:rPr>
        <w:t xml:space="preserve"> held in Exeter into</w:t>
      </w:r>
    </w:p>
    <w:p w14:paraId="7517CA76" w14:textId="77777777" w:rsidR="00595D9B" w:rsidRDefault="00595D9B" w:rsidP="00595D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landholdings of William </w:t>
      </w:r>
      <w:proofErr w:type="spellStart"/>
      <w:r>
        <w:rPr>
          <w:rFonts w:cs="Times New Roman"/>
          <w:szCs w:val="24"/>
        </w:rPr>
        <w:t>Ggrilleston</w:t>
      </w:r>
      <w:proofErr w:type="spellEnd"/>
      <w:r>
        <w:rPr>
          <w:rFonts w:cs="Times New Roman"/>
          <w:szCs w:val="24"/>
        </w:rPr>
        <w:t>.</w:t>
      </w:r>
    </w:p>
    <w:p w14:paraId="2CBF0B14" w14:textId="77777777" w:rsidR="00595D9B" w:rsidRDefault="00595D9B" w:rsidP="00595D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30982">
          <w:rPr>
            <w:rStyle w:val="Hyperlink"/>
            <w:rFonts w:cs="Times New Roman"/>
            <w:szCs w:val="24"/>
          </w:rPr>
          <w:t>https://inquisitionspostmortem.ac.uk/view/inquisition/25-126/</w:t>
        </w:r>
      </w:hyperlink>
      <w:r>
        <w:rPr>
          <w:rFonts w:cs="Times New Roman"/>
          <w:szCs w:val="24"/>
        </w:rPr>
        <w:t xml:space="preserve"> )</w:t>
      </w:r>
    </w:p>
    <w:p w14:paraId="3818BBA2" w14:textId="77777777" w:rsidR="00595D9B" w:rsidRDefault="00595D9B" w:rsidP="00595D9B">
      <w:pPr>
        <w:pStyle w:val="NoSpacing"/>
        <w:rPr>
          <w:rFonts w:cs="Times New Roman"/>
          <w:szCs w:val="24"/>
        </w:rPr>
      </w:pPr>
    </w:p>
    <w:p w14:paraId="27E306A0" w14:textId="77777777" w:rsidR="00595D9B" w:rsidRDefault="00595D9B" w:rsidP="00595D9B">
      <w:pPr>
        <w:pStyle w:val="NoSpacing"/>
        <w:rPr>
          <w:rFonts w:cs="Times New Roman"/>
          <w:szCs w:val="24"/>
        </w:rPr>
      </w:pPr>
    </w:p>
    <w:p w14:paraId="4B81FA9F" w14:textId="77777777" w:rsidR="00595D9B" w:rsidRDefault="00595D9B" w:rsidP="00595D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July 2023</w:t>
      </w:r>
    </w:p>
    <w:p w14:paraId="4B2A12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F90B6" w14:textId="77777777" w:rsidR="00595D9B" w:rsidRDefault="00595D9B" w:rsidP="009139A6">
      <w:r>
        <w:separator/>
      </w:r>
    </w:p>
  </w:endnote>
  <w:endnote w:type="continuationSeparator" w:id="0">
    <w:p w14:paraId="48EF7709" w14:textId="77777777" w:rsidR="00595D9B" w:rsidRDefault="00595D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5EB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D9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BC8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B515D" w14:textId="77777777" w:rsidR="00595D9B" w:rsidRDefault="00595D9B" w:rsidP="009139A6">
      <w:r>
        <w:separator/>
      </w:r>
    </w:p>
  </w:footnote>
  <w:footnote w:type="continuationSeparator" w:id="0">
    <w:p w14:paraId="01A29015" w14:textId="77777777" w:rsidR="00595D9B" w:rsidRDefault="00595D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D06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A90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C54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D9B"/>
    <w:rsid w:val="000666E0"/>
    <w:rsid w:val="002510B7"/>
    <w:rsid w:val="00595D9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D5540"/>
  <w15:chartTrackingRefBased/>
  <w15:docId w15:val="{E4777AAF-A9A7-454C-B16A-A6F4FE7F9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95D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26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2023-07-28T19:15:00Z</dcterms:created>
  <dcterms:modified xsi:type="dcterms:W3CDTF">2023-07-28T19:15:00Z</dcterms:modified>
</cp:coreProperties>
</file>