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C523A" w14:textId="3F44349A" w:rsidR="006B2F86" w:rsidRDefault="00CD0210" w:rsidP="00E71FC3">
      <w:pPr>
        <w:pStyle w:val="NoSpacing"/>
      </w:pPr>
      <w:r>
        <w:rPr>
          <w:u w:val="single"/>
        </w:rPr>
        <w:t>Philip POPE</w:t>
      </w:r>
      <w:r>
        <w:t xml:space="preserve">    </w:t>
      </w:r>
      <w:proofErr w:type="gramStart"/>
      <w:r>
        <w:t xml:space="preserve">   (</w:t>
      </w:r>
      <w:proofErr w:type="gramEnd"/>
      <w:r>
        <w:t>fl.1405-15)</w:t>
      </w:r>
    </w:p>
    <w:p w14:paraId="36A2D47C" w14:textId="141DA581" w:rsidR="00CD0210" w:rsidRDefault="00CD0210" w:rsidP="00E71FC3">
      <w:pPr>
        <w:pStyle w:val="NoSpacing"/>
      </w:pPr>
      <w:r>
        <w:t>Chaplain.</w:t>
      </w:r>
    </w:p>
    <w:p w14:paraId="5062EFD3" w14:textId="7E9740B3" w:rsidR="00CD0210" w:rsidRDefault="00CD0210" w:rsidP="00E71FC3">
      <w:pPr>
        <w:pStyle w:val="NoSpacing"/>
      </w:pPr>
    </w:p>
    <w:p w14:paraId="0B9A0512" w14:textId="2EC148B3" w:rsidR="00CD0210" w:rsidRDefault="00CD0210" w:rsidP="00E71FC3">
      <w:pPr>
        <w:pStyle w:val="NoSpacing"/>
      </w:pPr>
    </w:p>
    <w:p w14:paraId="480EC79B" w14:textId="131DCE8C" w:rsidR="00CD0210" w:rsidRDefault="00CD0210" w:rsidP="00E71FC3">
      <w:pPr>
        <w:pStyle w:val="NoSpacing"/>
      </w:pPr>
      <w:r>
        <w:t>29 Oct.1405</w:t>
      </w:r>
      <w:r>
        <w:tab/>
        <w:t>He was instituted Rector of Combe Martin, Devon.</w:t>
      </w:r>
    </w:p>
    <w:p w14:paraId="7989896D" w14:textId="64FD9D99" w:rsidR="00CD0210" w:rsidRDefault="00CD0210" w:rsidP="00E71FC3">
      <w:pPr>
        <w:pStyle w:val="NoSpacing"/>
      </w:pPr>
      <w:r>
        <w:tab/>
      </w:r>
      <w:r>
        <w:tab/>
        <w:t>(“Stafford Register” p.158)</w:t>
      </w:r>
    </w:p>
    <w:p w14:paraId="7093D297" w14:textId="678B96F4" w:rsidR="00CD0210" w:rsidRDefault="00CD0210" w:rsidP="00E71FC3">
      <w:pPr>
        <w:pStyle w:val="NoSpacing"/>
      </w:pPr>
      <w:r>
        <w:t>29 Jul.</w:t>
      </w:r>
      <w:r>
        <w:tab/>
        <w:t>1415</w:t>
      </w:r>
      <w:r>
        <w:tab/>
        <w:t xml:space="preserve">He exchanged with Robert </w:t>
      </w:r>
      <w:proofErr w:type="spellStart"/>
      <w:r>
        <w:t>Wantynge</w:t>
      </w:r>
      <w:proofErr w:type="spellEnd"/>
      <w:r>
        <w:t xml:space="preserve">, Rector of </w:t>
      </w:r>
      <w:proofErr w:type="spellStart"/>
      <w:r>
        <w:t>Chiddingfold</w:t>
      </w:r>
      <w:proofErr w:type="spellEnd"/>
      <w:r>
        <w:t>, Surrey(q.v.).</w:t>
      </w:r>
    </w:p>
    <w:p w14:paraId="712AF165" w14:textId="177B98F8" w:rsidR="00CD0210" w:rsidRDefault="00CD0210" w:rsidP="00E71FC3">
      <w:pPr>
        <w:pStyle w:val="NoSpacing"/>
      </w:pPr>
    </w:p>
    <w:p w14:paraId="7BA81D82" w14:textId="7B810600" w:rsidR="00CD0210" w:rsidRDefault="00CD0210" w:rsidP="00E71FC3">
      <w:pPr>
        <w:pStyle w:val="NoSpacing"/>
      </w:pPr>
    </w:p>
    <w:p w14:paraId="1FD01EEB" w14:textId="4CDCF783" w:rsidR="00CD0210" w:rsidRPr="00CD0210" w:rsidRDefault="00CD0210" w:rsidP="00E71FC3">
      <w:pPr>
        <w:pStyle w:val="NoSpacing"/>
      </w:pPr>
      <w:r>
        <w:t>2 February 2019</w:t>
      </w:r>
      <w:bookmarkStart w:id="0" w:name="_GoBack"/>
      <w:bookmarkEnd w:id="0"/>
    </w:p>
    <w:sectPr w:rsidR="00CD0210" w:rsidRPr="00CD02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589F6" w14:textId="77777777" w:rsidR="00CD0210" w:rsidRDefault="00CD0210" w:rsidP="00E71FC3">
      <w:pPr>
        <w:spacing w:after="0" w:line="240" w:lineRule="auto"/>
      </w:pPr>
      <w:r>
        <w:separator/>
      </w:r>
    </w:p>
  </w:endnote>
  <w:endnote w:type="continuationSeparator" w:id="0">
    <w:p w14:paraId="27E51AAE" w14:textId="77777777" w:rsidR="00CD0210" w:rsidRDefault="00CD02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8A2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B4AF1" w14:textId="77777777" w:rsidR="00CD0210" w:rsidRDefault="00CD0210" w:rsidP="00E71FC3">
      <w:pPr>
        <w:spacing w:after="0" w:line="240" w:lineRule="auto"/>
      </w:pPr>
      <w:r>
        <w:separator/>
      </w:r>
    </w:p>
  </w:footnote>
  <w:footnote w:type="continuationSeparator" w:id="0">
    <w:p w14:paraId="58DEB1A7" w14:textId="77777777" w:rsidR="00CD0210" w:rsidRDefault="00CD02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0"/>
    <w:rsid w:val="001A7C09"/>
    <w:rsid w:val="00577BD5"/>
    <w:rsid w:val="00656CBA"/>
    <w:rsid w:val="006A1F77"/>
    <w:rsid w:val="00733BE7"/>
    <w:rsid w:val="00AB52E8"/>
    <w:rsid w:val="00B16D3F"/>
    <w:rsid w:val="00BB41AC"/>
    <w:rsid w:val="00CD02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D9DB0"/>
  <w15:chartTrackingRefBased/>
  <w15:docId w15:val="{FF195722-EEAE-4942-A508-592071C1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2019-02-02T21:48:00Z</dcterms:created>
  <dcterms:modified xsi:type="dcterms:W3CDTF">2019-02-02T21:55:00Z</dcterms:modified>
</cp:coreProperties>
</file>