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7E7B" w:rsidRDefault="00CE7E7B" w:rsidP="00CE7E7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POPE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:rsidR="00CE7E7B" w:rsidRDefault="00CE7E7B" w:rsidP="00CE7E7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Norwich. Dyer.</w:t>
      </w:r>
    </w:p>
    <w:p w:rsidR="00CE7E7B" w:rsidRDefault="00CE7E7B" w:rsidP="00CE7E7B">
      <w:pPr>
        <w:rPr>
          <w:rFonts w:ascii="Times New Roman" w:hAnsi="Times New Roman" w:cs="Times New Roman"/>
        </w:rPr>
      </w:pPr>
    </w:p>
    <w:p w:rsidR="00CE7E7B" w:rsidRDefault="00CE7E7B" w:rsidP="00CE7E7B">
      <w:pPr>
        <w:rPr>
          <w:rFonts w:ascii="Times New Roman" w:hAnsi="Times New Roman" w:cs="Times New Roman"/>
        </w:rPr>
      </w:pPr>
    </w:p>
    <w:p w:rsidR="00CE7E7B" w:rsidRDefault="00CE7E7B" w:rsidP="00CE7E7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Roger </w:t>
      </w:r>
      <w:proofErr w:type="spellStart"/>
      <w:r>
        <w:rPr>
          <w:rFonts w:ascii="Times New Roman" w:hAnsi="Times New Roman" w:cs="Times New Roman"/>
        </w:rPr>
        <w:t>Aylward</w:t>
      </w:r>
      <w:proofErr w:type="spellEnd"/>
      <w:r>
        <w:rPr>
          <w:rFonts w:ascii="Times New Roman" w:hAnsi="Times New Roman" w:cs="Times New Roman"/>
        </w:rPr>
        <w:t>(q.v.) brought a plaint of account as receiver against him.</w:t>
      </w:r>
    </w:p>
    <w:p w:rsidR="00CE7E7B" w:rsidRDefault="00CE7E7B" w:rsidP="00CE7E7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http://aalt.law.uh.edu/Indices/CP40Indices/CP40no758/CP40no758Pl.htm )</w:t>
      </w:r>
      <w:proofErr w:type="gramEnd"/>
    </w:p>
    <w:p w:rsidR="00CE7E7B" w:rsidRDefault="00CE7E7B" w:rsidP="00CE7E7B">
      <w:pPr>
        <w:rPr>
          <w:rFonts w:ascii="Times New Roman" w:hAnsi="Times New Roman" w:cs="Times New Roman"/>
        </w:rPr>
      </w:pPr>
    </w:p>
    <w:p w:rsidR="00CE7E7B" w:rsidRDefault="00CE7E7B" w:rsidP="00CE7E7B">
      <w:pPr>
        <w:rPr>
          <w:rFonts w:ascii="Times New Roman" w:hAnsi="Times New Roman" w:cs="Times New Roman"/>
        </w:rPr>
      </w:pPr>
    </w:p>
    <w:p w:rsidR="00CE7E7B" w:rsidRDefault="00CE7E7B" w:rsidP="00CE7E7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 January 2017</w:t>
      </w:r>
    </w:p>
    <w:p w:rsidR="006B2F86" w:rsidRPr="00E71FC3" w:rsidRDefault="00CE7E7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7E7B" w:rsidRDefault="00CE7E7B" w:rsidP="00E71FC3">
      <w:r>
        <w:separator/>
      </w:r>
    </w:p>
  </w:endnote>
  <w:endnote w:type="continuationSeparator" w:id="0">
    <w:p w:rsidR="00CE7E7B" w:rsidRDefault="00CE7E7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7E7B" w:rsidRDefault="00CE7E7B" w:rsidP="00E71FC3">
      <w:r>
        <w:separator/>
      </w:r>
    </w:p>
  </w:footnote>
  <w:footnote w:type="continuationSeparator" w:id="0">
    <w:p w:rsidR="00CE7E7B" w:rsidRDefault="00CE7E7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7E7B"/>
    <w:rsid w:val="001A7C09"/>
    <w:rsid w:val="00733BE7"/>
    <w:rsid w:val="00AB52E8"/>
    <w:rsid w:val="00B16D3F"/>
    <w:rsid w:val="00CE7E7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60CAD4B-84D8-40A4-BDB4-5461C0810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CE7E7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2017-01-18T21:19:00Z</dcterms:created>
  <dcterms:modified xsi:type="dcterms:W3CDTF">2017-01-18T21:19:00Z</dcterms:modified>
</cp:coreProperties>
</file>