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632B" w:rsidRPr="00ED0E4E" w:rsidRDefault="0077632B" w:rsidP="0077632B">
      <w:pPr>
        <w:pStyle w:val="NoSpacing"/>
        <w:tabs>
          <w:tab w:val="left" w:pos="720"/>
        </w:tabs>
        <w:jc w:val="both"/>
      </w:pPr>
      <w:r w:rsidRPr="00ED0E4E">
        <w:rPr>
          <w:u w:val="single"/>
        </w:rPr>
        <w:t>John POPE</w:t>
      </w:r>
      <w:r w:rsidRPr="00ED0E4E">
        <w:t xml:space="preserve">   </w:t>
      </w:r>
      <w:proofErr w:type="gramStart"/>
      <w:r w:rsidRPr="00ED0E4E">
        <w:t xml:space="preserve">   (</w:t>
      </w:r>
      <w:proofErr w:type="gramEnd"/>
      <w:r w:rsidRPr="00ED0E4E">
        <w:t>fl.1508-9)</w:t>
      </w:r>
    </w:p>
    <w:p w:rsidR="0077632B" w:rsidRPr="00ED0E4E" w:rsidRDefault="0077632B" w:rsidP="0077632B">
      <w:pPr>
        <w:pStyle w:val="NoSpacing"/>
        <w:tabs>
          <w:tab w:val="left" w:pos="720"/>
        </w:tabs>
        <w:jc w:val="both"/>
      </w:pPr>
      <w:r w:rsidRPr="00ED0E4E">
        <w:t xml:space="preserve">of </w:t>
      </w:r>
      <w:proofErr w:type="spellStart"/>
      <w:r w:rsidRPr="00ED0E4E">
        <w:t>Godmersham</w:t>
      </w:r>
      <w:proofErr w:type="spellEnd"/>
      <w:r w:rsidRPr="00ED0E4E">
        <w:t>, Kent.</w:t>
      </w:r>
    </w:p>
    <w:p w:rsidR="0077632B" w:rsidRPr="00ED0E4E" w:rsidRDefault="0077632B" w:rsidP="0077632B">
      <w:pPr>
        <w:pStyle w:val="NoSpacing"/>
        <w:tabs>
          <w:tab w:val="left" w:pos="720"/>
        </w:tabs>
        <w:jc w:val="both"/>
      </w:pPr>
    </w:p>
    <w:p w:rsidR="0077632B" w:rsidRPr="00ED0E4E" w:rsidRDefault="0077632B" w:rsidP="0077632B">
      <w:pPr>
        <w:pStyle w:val="NoSpacing"/>
        <w:tabs>
          <w:tab w:val="left" w:pos="720"/>
        </w:tabs>
        <w:jc w:val="both"/>
      </w:pPr>
    </w:p>
    <w:p w:rsidR="0077632B" w:rsidRPr="00ED0E4E" w:rsidRDefault="0077632B" w:rsidP="0077632B">
      <w:pPr>
        <w:pStyle w:val="NoSpacing"/>
        <w:jc w:val="both"/>
      </w:pPr>
      <w:r w:rsidRPr="00ED0E4E">
        <w:t xml:space="preserve">         1508-9</w:t>
      </w:r>
      <w:r w:rsidRPr="00ED0E4E">
        <w:tab/>
        <w:t>He made his Will.   (Plomer p.381)</w:t>
      </w:r>
    </w:p>
    <w:p w:rsidR="0077632B" w:rsidRPr="00ED0E4E" w:rsidRDefault="0077632B" w:rsidP="0077632B">
      <w:pPr>
        <w:pStyle w:val="NoSpacing"/>
        <w:jc w:val="both"/>
      </w:pPr>
    </w:p>
    <w:p w:rsidR="0077632B" w:rsidRPr="00ED0E4E" w:rsidRDefault="0077632B" w:rsidP="0077632B">
      <w:pPr>
        <w:pStyle w:val="NoSpacing"/>
        <w:jc w:val="both"/>
      </w:pPr>
    </w:p>
    <w:p w:rsidR="0077632B" w:rsidRPr="00ED0E4E" w:rsidRDefault="0077632B" w:rsidP="0077632B">
      <w:pPr>
        <w:pStyle w:val="NoSpacing"/>
        <w:tabs>
          <w:tab w:val="left" w:pos="720"/>
        </w:tabs>
        <w:jc w:val="both"/>
      </w:pPr>
      <w:r w:rsidRPr="00ED0E4E">
        <w:t>18 July 2016</w:t>
      </w:r>
    </w:p>
    <w:p w:rsidR="006B2F86" w:rsidRPr="00E71FC3" w:rsidRDefault="0077632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632B" w:rsidRDefault="0077632B" w:rsidP="00E71FC3">
      <w:pPr>
        <w:spacing w:after="0" w:line="240" w:lineRule="auto"/>
      </w:pPr>
      <w:r>
        <w:separator/>
      </w:r>
    </w:p>
  </w:endnote>
  <w:endnote w:type="continuationSeparator" w:id="0">
    <w:p w:rsidR="0077632B" w:rsidRDefault="0077632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632B" w:rsidRDefault="0077632B" w:rsidP="00E71FC3">
      <w:pPr>
        <w:spacing w:after="0" w:line="240" w:lineRule="auto"/>
      </w:pPr>
      <w:r>
        <w:separator/>
      </w:r>
    </w:p>
  </w:footnote>
  <w:footnote w:type="continuationSeparator" w:id="0">
    <w:p w:rsidR="0077632B" w:rsidRDefault="0077632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32B"/>
    <w:rsid w:val="001A7C09"/>
    <w:rsid w:val="00733BE7"/>
    <w:rsid w:val="0077632B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862D86-9F4E-44C5-858B-FB6060329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2016-07-20T15:59:00Z</dcterms:created>
  <dcterms:modified xsi:type="dcterms:W3CDTF">2016-07-20T16:00:00Z</dcterms:modified>
</cp:coreProperties>
</file>