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EBA5C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POPE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D80449F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Coln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St.Aldwyns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Gloucestershire. Fuller.</w:t>
      </w:r>
    </w:p>
    <w:p w14:paraId="7CD5627F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30A111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9FD7A0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Kolberton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William</w:t>
      </w:r>
      <w:proofErr w:type="gramEnd"/>
    </w:p>
    <w:p w14:paraId="4C1FF5C8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Skaltoke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Hatherley(q.v.) and John Benet of Walbridge in </w:t>
      </w:r>
    </w:p>
    <w:p w14:paraId="0124DFA3" w14:textId="77777777" w:rsidR="00430EA5" w:rsidRDefault="00430EA5" w:rsidP="00430EA5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Rodbrough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EA42BDB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B3360E0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18618A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62E831" w14:textId="77777777" w:rsidR="00430EA5" w:rsidRDefault="00430EA5" w:rsidP="00430E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May2021</w:t>
      </w:r>
    </w:p>
    <w:p w14:paraId="1F25D3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6E629" w14:textId="77777777" w:rsidR="00430EA5" w:rsidRDefault="00430EA5" w:rsidP="009139A6">
      <w:r>
        <w:separator/>
      </w:r>
    </w:p>
  </w:endnote>
  <w:endnote w:type="continuationSeparator" w:id="0">
    <w:p w14:paraId="726BF4EC" w14:textId="77777777" w:rsidR="00430EA5" w:rsidRDefault="00430E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C2F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21F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2A0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98B4D" w14:textId="77777777" w:rsidR="00430EA5" w:rsidRDefault="00430EA5" w:rsidP="009139A6">
      <w:r>
        <w:separator/>
      </w:r>
    </w:p>
  </w:footnote>
  <w:footnote w:type="continuationSeparator" w:id="0">
    <w:p w14:paraId="7CCCC22B" w14:textId="77777777" w:rsidR="00430EA5" w:rsidRDefault="00430E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1F3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F3A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B84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EA5"/>
    <w:rsid w:val="000666E0"/>
    <w:rsid w:val="002510B7"/>
    <w:rsid w:val="00430EA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84E9"/>
  <w15:chartTrackingRefBased/>
  <w15:docId w15:val="{903F7527-2300-4637-8CE0-F7D4A7A5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30E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2021-06-17T07:47:00Z</dcterms:created>
  <dcterms:modified xsi:type="dcterms:W3CDTF">2021-06-17T07:47:00Z</dcterms:modified>
</cp:coreProperties>
</file>