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2F0A2" w14:textId="77777777" w:rsidR="00021947" w:rsidRDefault="00021947" w:rsidP="0002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POPE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2965378" w14:textId="77777777" w:rsidR="00021947" w:rsidRDefault="00021947" w:rsidP="00021947">
      <w:pPr>
        <w:rPr>
          <w:rFonts w:ascii="Times New Roman" w:hAnsi="Times New Roman" w:cs="Times New Roman"/>
        </w:rPr>
      </w:pPr>
    </w:p>
    <w:p w14:paraId="5C0CC330" w14:textId="77777777" w:rsidR="00021947" w:rsidRDefault="00021947" w:rsidP="00021947">
      <w:pPr>
        <w:rPr>
          <w:rFonts w:ascii="Times New Roman" w:hAnsi="Times New Roman" w:cs="Times New Roman"/>
        </w:rPr>
      </w:pPr>
    </w:p>
    <w:p w14:paraId="70A8E2CD" w14:textId="77777777" w:rsidR="00021947" w:rsidRDefault="00021947" w:rsidP="0002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Roger </w:t>
      </w:r>
      <w:proofErr w:type="spellStart"/>
      <w:r>
        <w:rPr>
          <w:rFonts w:ascii="Times New Roman" w:hAnsi="Times New Roman" w:cs="Times New Roman"/>
        </w:rPr>
        <w:t>Ayleward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1A11C591" w14:textId="77777777" w:rsidR="00021947" w:rsidRDefault="00021947" w:rsidP="0002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6D4FF27" w14:textId="77777777" w:rsidR="00021947" w:rsidRDefault="00021947" w:rsidP="0002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Robert Smyth of Buckland, Surrey(q.v.).</w:t>
      </w:r>
    </w:p>
    <w:p w14:paraId="244D4CD8" w14:textId="77777777" w:rsidR="00021947" w:rsidRDefault="00021947" w:rsidP="0002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(ibid.) </w:t>
      </w:r>
    </w:p>
    <w:p w14:paraId="4489AD7F" w14:textId="77777777" w:rsidR="00021947" w:rsidRDefault="00021947" w:rsidP="00021947">
      <w:pPr>
        <w:rPr>
          <w:rFonts w:ascii="Times New Roman" w:hAnsi="Times New Roman" w:cs="Times New Roman"/>
        </w:rPr>
      </w:pPr>
    </w:p>
    <w:p w14:paraId="70D1AF5C" w14:textId="77777777" w:rsidR="00021947" w:rsidRDefault="00021947" w:rsidP="00021947">
      <w:pPr>
        <w:rPr>
          <w:rFonts w:ascii="Times New Roman" w:hAnsi="Times New Roman" w:cs="Times New Roman"/>
        </w:rPr>
      </w:pPr>
    </w:p>
    <w:p w14:paraId="37414E8A" w14:textId="77777777" w:rsidR="00021947" w:rsidRDefault="00021947" w:rsidP="0002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October 2018</w:t>
      </w:r>
    </w:p>
    <w:p w14:paraId="5F6ED02F" w14:textId="77777777" w:rsidR="006B2F86" w:rsidRPr="00E71FC3" w:rsidRDefault="000219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FC12D" w14:textId="77777777" w:rsidR="00021947" w:rsidRDefault="00021947" w:rsidP="00E71FC3">
      <w:r>
        <w:separator/>
      </w:r>
    </w:p>
  </w:endnote>
  <w:endnote w:type="continuationSeparator" w:id="0">
    <w:p w14:paraId="38C09DD4" w14:textId="77777777" w:rsidR="00021947" w:rsidRDefault="0002194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501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A1DCF" w14:textId="77777777" w:rsidR="00021947" w:rsidRDefault="00021947" w:rsidP="00E71FC3">
      <w:r>
        <w:separator/>
      </w:r>
    </w:p>
  </w:footnote>
  <w:footnote w:type="continuationSeparator" w:id="0">
    <w:p w14:paraId="416FD0C5" w14:textId="77777777" w:rsidR="00021947" w:rsidRDefault="0002194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47"/>
    <w:rsid w:val="0002194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C07BB"/>
  <w15:chartTrackingRefBased/>
  <w15:docId w15:val="{FCB19F8C-DBBA-4F36-9074-EE5DF14D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194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2018-11-08T22:19:00Z</dcterms:created>
  <dcterms:modified xsi:type="dcterms:W3CDTF">2018-11-08T22:20:00Z</dcterms:modified>
</cp:coreProperties>
</file>