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CC2" w:rsidRDefault="006B2CC2" w:rsidP="006B2CC2">
      <w:pPr>
        <w:pStyle w:val="NoSpacing"/>
      </w:pPr>
      <w:r>
        <w:rPr>
          <w:u w:val="single"/>
        </w:rPr>
        <w:t>John POPE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:rsidR="006B2CC2" w:rsidRDefault="006B2CC2" w:rsidP="006B2CC2">
      <w:pPr>
        <w:pStyle w:val="NoSpacing"/>
      </w:pPr>
    </w:p>
    <w:p w:rsidR="006B2CC2" w:rsidRDefault="006B2CC2" w:rsidP="006B2CC2">
      <w:pPr>
        <w:pStyle w:val="NoSpacing"/>
      </w:pPr>
    </w:p>
    <w:p w:rsidR="00BF17E5" w:rsidRDefault="006B2CC2" w:rsidP="006B2CC2">
      <w:pPr>
        <w:pStyle w:val="NoSpacing"/>
      </w:pPr>
      <w:r>
        <w:t>22 Oct.1440</w:t>
      </w:r>
      <w:r>
        <w:tab/>
        <w:t xml:space="preserve">He was a juror on the inquisition post mortem into lands held </w:t>
      </w:r>
      <w:r w:rsidR="00BF17E5">
        <w:t>in Tisbury,</w:t>
      </w:r>
    </w:p>
    <w:p w:rsidR="006B2CC2" w:rsidRDefault="00BF17E5" w:rsidP="00BF17E5">
      <w:pPr>
        <w:pStyle w:val="NoSpacing"/>
        <w:ind w:left="720" w:firstLine="720"/>
      </w:pPr>
      <w:r>
        <w:t xml:space="preserve">Wiltshire, </w:t>
      </w:r>
      <w:r w:rsidR="006B2CC2">
        <w:t>by the late</w:t>
      </w:r>
      <w:r>
        <w:t xml:space="preserve"> </w:t>
      </w:r>
      <w:bookmarkStart w:id="0" w:name="_GoBack"/>
      <w:bookmarkEnd w:id="0"/>
      <w:r w:rsidR="006B2CC2">
        <w:t xml:space="preserve">Sir William </w:t>
      </w:r>
      <w:proofErr w:type="spellStart"/>
      <w:r w:rsidR="006B2CC2">
        <w:t>Moleyns</w:t>
      </w:r>
      <w:proofErr w:type="spellEnd"/>
      <w:r w:rsidR="006B2CC2">
        <w:t>(q.v.).</w:t>
      </w:r>
    </w:p>
    <w:p w:rsidR="006B2CC2" w:rsidRDefault="006B2CC2" w:rsidP="006B2CC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25-385)</w:t>
      </w:r>
    </w:p>
    <w:p w:rsidR="006B2CC2" w:rsidRDefault="006B2CC2" w:rsidP="006B2CC2">
      <w:pPr>
        <w:pStyle w:val="NoSpacing"/>
      </w:pPr>
    </w:p>
    <w:p w:rsidR="006B2CC2" w:rsidRDefault="006B2CC2" w:rsidP="006B2CC2">
      <w:pPr>
        <w:pStyle w:val="NoSpacing"/>
      </w:pPr>
    </w:p>
    <w:p w:rsidR="006B2CC2" w:rsidRPr="00507B40" w:rsidRDefault="006B2CC2" w:rsidP="006B2CC2">
      <w:pPr>
        <w:pStyle w:val="NoSpacing"/>
      </w:pPr>
      <w:r>
        <w:t>8 November 2016</w:t>
      </w:r>
    </w:p>
    <w:p w:rsidR="006B2F86" w:rsidRPr="006B2CC2" w:rsidRDefault="00BF17E5" w:rsidP="00E71FC3">
      <w:pPr>
        <w:pStyle w:val="NoSpacing"/>
      </w:pPr>
    </w:p>
    <w:sectPr w:rsidR="006B2F86" w:rsidRPr="006B2C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CC2" w:rsidRDefault="006B2CC2" w:rsidP="00E71FC3">
      <w:pPr>
        <w:spacing w:after="0" w:line="240" w:lineRule="auto"/>
      </w:pPr>
      <w:r>
        <w:separator/>
      </w:r>
    </w:p>
  </w:endnote>
  <w:endnote w:type="continuationSeparator" w:id="0">
    <w:p w:rsidR="006B2CC2" w:rsidRDefault="006B2C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CC2" w:rsidRDefault="006B2CC2" w:rsidP="00E71FC3">
      <w:pPr>
        <w:spacing w:after="0" w:line="240" w:lineRule="auto"/>
      </w:pPr>
      <w:r>
        <w:separator/>
      </w:r>
    </w:p>
  </w:footnote>
  <w:footnote w:type="continuationSeparator" w:id="0">
    <w:p w:rsidR="006B2CC2" w:rsidRDefault="006B2C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C2"/>
    <w:rsid w:val="001A7C09"/>
    <w:rsid w:val="006B2CC2"/>
    <w:rsid w:val="00733BE7"/>
    <w:rsid w:val="00AB52E8"/>
    <w:rsid w:val="00B16D3F"/>
    <w:rsid w:val="00BF17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D348"/>
  <w15:chartTrackingRefBased/>
  <w15:docId w15:val="{A3EEC737-FB3B-40EA-9E20-FD1BE41D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2016-11-08T17:19:00Z</dcterms:created>
  <dcterms:modified xsi:type="dcterms:W3CDTF">2017-05-26T07:00:00Z</dcterms:modified>
</cp:coreProperties>
</file>