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CD3" w:rsidRDefault="00BC2CD3" w:rsidP="00BC2CD3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u w:val="single"/>
        </w:rPr>
        <w:t>John POPE</w:t>
      </w:r>
      <w:r>
        <w:rPr>
          <w:rFonts w:ascii="Times New Roman" w:hAnsi="Times New Roman" w:cs="Times New Roman"/>
        </w:rPr>
        <w:tab/>
        <w:t>(fl.1434)</w:t>
      </w:r>
    </w:p>
    <w:bookmarkEnd w:id="0"/>
    <w:p w:rsidR="00BC2CD3" w:rsidRDefault="00BC2CD3" w:rsidP="00BC2CD3">
      <w:pPr>
        <w:rPr>
          <w:rFonts w:ascii="Times New Roman" w:hAnsi="Times New Roman" w:cs="Times New Roman"/>
        </w:rPr>
      </w:pPr>
    </w:p>
    <w:p w:rsidR="00BC2CD3" w:rsidRDefault="00BC2CD3" w:rsidP="00BC2CD3">
      <w:pPr>
        <w:rPr>
          <w:rFonts w:ascii="Times New Roman" w:hAnsi="Times New Roman" w:cs="Times New Roman"/>
        </w:rPr>
      </w:pPr>
    </w:p>
    <w:p w:rsidR="00BC2CD3" w:rsidRDefault="00BC2CD3" w:rsidP="00BC2C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Oct.1434</w:t>
      </w:r>
      <w:r>
        <w:rPr>
          <w:rFonts w:ascii="Times New Roman" w:hAnsi="Times New Roman" w:cs="Times New Roman"/>
        </w:rPr>
        <w:tab/>
        <w:t>He was a juror on the inquisition post mortem held in Croydon, Surrey,</w:t>
      </w:r>
    </w:p>
    <w:p w:rsidR="00BC2CD3" w:rsidRDefault="00BC2CD3" w:rsidP="00BC2C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into lands of the late Beatrice Hayton(q.v.).</w:t>
      </w:r>
    </w:p>
    <w:p w:rsidR="00BC2CD3" w:rsidRDefault="00BC2CD3" w:rsidP="00BC2C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34879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24-160)</w:t>
      </w:r>
    </w:p>
    <w:p w:rsidR="00BC2CD3" w:rsidRDefault="00BC2CD3" w:rsidP="00BC2CD3">
      <w:pPr>
        <w:rPr>
          <w:rFonts w:ascii="Times New Roman" w:hAnsi="Times New Roman" w:cs="Times New Roman"/>
        </w:rPr>
      </w:pPr>
    </w:p>
    <w:p w:rsidR="00BC2CD3" w:rsidRDefault="00BC2CD3" w:rsidP="00BC2CD3">
      <w:pPr>
        <w:rPr>
          <w:rFonts w:ascii="Times New Roman" w:hAnsi="Times New Roman" w:cs="Times New Roman"/>
        </w:rPr>
      </w:pPr>
    </w:p>
    <w:p w:rsidR="00BC2CD3" w:rsidRDefault="00BC2CD3" w:rsidP="00BC2C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April 2016</w:t>
      </w:r>
    </w:p>
    <w:p w:rsidR="006B2F86" w:rsidRPr="00E71FC3" w:rsidRDefault="00BC2CD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CD3" w:rsidRDefault="00BC2CD3" w:rsidP="00E71FC3">
      <w:r>
        <w:separator/>
      </w:r>
    </w:p>
  </w:endnote>
  <w:endnote w:type="continuationSeparator" w:id="0">
    <w:p w:rsidR="00BC2CD3" w:rsidRDefault="00BC2CD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CD3" w:rsidRDefault="00BC2CD3" w:rsidP="00E71FC3">
      <w:r>
        <w:separator/>
      </w:r>
    </w:p>
  </w:footnote>
  <w:footnote w:type="continuationSeparator" w:id="0">
    <w:p w:rsidR="00BC2CD3" w:rsidRDefault="00BC2CD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CD3"/>
    <w:rsid w:val="00AB52E8"/>
    <w:rsid w:val="00B16D3F"/>
    <w:rsid w:val="00BC2CD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F2E865-92B9-4266-BF64-11029B555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BC2CD3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C2C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2016-04-12T20:29:00Z</dcterms:created>
  <dcterms:modified xsi:type="dcterms:W3CDTF">2016-04-12T20:29:00Z</dcterms:modified>
</cp:coreProperties>
</file>