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2BBD" w:rsidRDefault="00A52BBD" w:rsidP="00A52BBD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Alice POPE</w:t>
      </w:r>
      <w:r>
        <w:rPr>
          <w:rStyle w:val="Hyperlink"/>
          <w:color w:val="auto"/>
          <w:u w:val="none"/>
        </w:rPr>
        <w:t xml:space="preserve">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A52BBD" w:rsidRDefault="00A52BBD" w:rsidP="00A52BBD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A52BBD" w:rsidRDefault="00A52BBD" w:rsidP="00A52BBD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A52BBD" w:rsidRDefault="00A52BBD" w:rsidP="00A52BBD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She made a plaint of assault against Thomas </w:t>
      </w:r>
      <w:proofErr w:type="spellStart"/>
      <w:r>
        <w:rPr>
          <w:rStyle w:val="Hyperlink"/>
          <w:color w:val="auto"/>
          <w:u w:val="none"/>
        </w:rPr>
        <w:t>Wyseman</w:t>
      </w:r>
      <w:proofErr w:type="spellEnd"/>
      <w:r>
        <w:rPr>
          <w:rStyle w:val="Hyperlink"/>
          <w:color w:val="auto"/>
          <w:u w:val="none"/>
        </w:rPr>
        <w:t xml:space="preserve"> of Stratford upon</w:t>
      </w:r>
    </w:p>
    <w:p w:rsidR="00A52BBD" w:rsidRDefault="00A52BBD" w:rsidP="00A52BBD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Avon, Warwickshire, yeoman(q.v.).</w:t>
      </w:r>
    </w:p>
    <w:p w:rsidR="00A52BBD" w:rsidRDefault="00A52BBD" w:rsidP="00A52BBD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A52BBD" w:rsidRDefault="00A52BBD" w:rsidP="00A52BBD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A52BBD" w:rsidRDefault="00A52BBD" w:rsidP="00A52BBD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A52BBD" w:rsidRDefault="00A52BBD" w:rsidP="00A52BBD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27 August 2016</w:t>
      </w:r>
    </w:p>
    <w:p w:rsidR="006B2F86" w:rsidRPr="00E71FC3" w:rsidRDefault="00A52BB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BBD" w:rsidRDefault="00A52BBD" w:rsidP="00E71FC3">
      <w:pPr>
        <w:spacing w:after="0" w:line="240" w:lineRule="auto"/>
      </w:pPr>
      <w:r>
        <w:separator/>
      </w:r>
    </w:p>
  </w:endnote>
  <w:endnote w:type="continuationSeparator" w:id="0">
    <w:p w:rsidR="00A52BBD" w:rsidRDefault="00A52BB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BBD" w:rsidRDefault="00A52BBD" w:rsidP="00E71FC3">
      <w:pPr>
        <w:spacing w:after="0" w:line="240" w:lineRule="auto"/>
      </w:pPr>
      <w:r>
        <w:separator/>
      </w:r>
    </w:p>
  </w:footnote>
  <w:footnote w:type="continuationSeparator" w:id="0">
    <w:p w:rsidR="00A52BBD" w:rsidRDefault="00A52BB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BBD"/>
    <w:rsid w:val="001A7C09"/>
    <w:rsid w:val="00577BD5"/>
    <w:rsid w:val="00656CBA"/>
    <w:rsid w:val="006A1F77"/>
    <w:rsid w:val="00733BE7"/>
    <w:rsid w:val="00A52BB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A6BC85-87DF-4512-815A-063BB28ED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52B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2017-03-12T19:21:00Z</dcterms:created>
  <dcterms:modified xsi:type="dcterms:W3CDTF">2017-03-12T19:22:00Z</dcterms:modified>
</cp:coreProperties>
</file>