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C72E7" w14:textId="45D2BFDF" w:rsidR="00BA00AB" w:rsidRDefault="003A2D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PERSONS</w:t>
      </w:r>
      <w:r>
        <w:rPr>
          <w:rFonts w:cs="Times New Roman"/>
          <w:szCs w:val="24"/>
        </w:rPr>
        <w:t xml:space="preserve">      (d.ca.1424)</w:t>
      </w:r>
    </w:p>
    <w:p w14:paraId="4213B8F0" w14:textId="77777777" w:rsidR="003A2D5F" w:rsidRDefault="003A2D5F" w:rsidP="009139A6">
      <w:pPr>
        <w:pStyle w:val="NoSpacing"/>
        <w:rPr>
          <w:rFonts w:cs="Times New Roman"/>
          <w:szCs w:val="24"/>
        </w:rPr>
      </w:pPr>
    </w:p>
    <w:p w14:paraId="741A7817" w14:textId="77777777" w:rsidR="003A2D5F" w:rsidRDefault="003A2D5F" w:rsidP="009139A6">
      <w:pPr>
        <w:pStyle w:val="NoSpacing"/>
        <w:rPr>
          <w:rFonts w:cs="Times New Roman"/>
          <w:szCs w:val="24"/>
        </w:rPr>
      </w:pPr>
    </w:p>
    <w:p w14:paraId="1AF7F241" w14:textId="47433748" w:rsidR="003A2D5F" w:rsidRDefault="003A2D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Nov.1424</w:t>
      </w:r>
      <w:r>
        <w:rPr>
          <w:rFonts w:cs="Times New Roman"/>
          <w:szCs w:val="24"/>
        </w:rPr>
        <w:tab/>
        <w:t>Writ of diem clausit extremum to the Escheator of Wiltshire.</w:t>
      </w:r>
    </w:p>
    <w:p w14:paraId="102E9BE4" w14:textId="3116BFD9" w:rsidR="003A2D5F" w:rsidRDefault="003A2D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p.82)</w:t>
      </w:r>
    </w:p>
    <w:p w14:paraId="0CFBFA97" w14:textId="77777777" w:rsidR="003A2D5F" w:rsidRDefault="003A2D5F" w:rsidP="009139A6">
      <w:pPr>
        <w:pStyle w:val="NoSpacing"/>
        <w:rPr>
          <w:rFonts w:cs="Times New Roman"/>
          <w:szCs w:val="24"/>
        </w:rPr>
      </w:pPr>
    </w:p>
    <w:p w14:paraId="77B03B71" w14:textId="77777777" w:rsidR="003A2D5F" w:rsidRDefault="003A2D5F" w:rsidP="009139A6">
      <w:pPr>
        <w:pStyle w:val="NoSpacing"/>
        <w:rPr>
          <w:rFonts w:cs="Times New Roman"/>
          <w:szCs w:val="24"/>
        </w:rPr>
      </w:pPr>
    </w:p>
    <w:p w14:paraId="7D6C973D" w14:textId="405D531B" w:rsidR="003A2D5F" w:rsidRPr="003A2D5F" w:rsidRDefault="003A2D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January 2024</w:t>
      </w:r>
    </w:p>
    <w:sectPr w:rsidR="003A2D5F" w:rsidRPr="003A2D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70E33" w14:textId="77777777" w:rsidR="003A2D5F" w:rsidRDefault="003A2D5F" w:rsidP="009139A6">
      <w:r>
        <w:separator/>
      </w:r>
    </w:p>
  </w:endnote>
  <w:endnote w:type="continuationSeparator" w:id="0">
    <w:p w14:paraId="604A6FB3" w14:textId="77777777" w:rsidR="003A2D5F" w:rsidRDefault="003A2D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717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A0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00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A894" w14:textId="77777777" w:rsidR="003A2D5F" w:rsidRDefault="003A2D5F" w:rsidP="009139A6">
      <w:r>
        <w:separator/>
      </w:r>
    </w:p>
  </w:footnote>
  <w:footnote w:type="continuationSeparator" w:id="0">
    <w:p w14:paraId="30A1B6F7" w14:textId="77777777" w:rsidR="003A2D5F" w:rsidRDefault="003A2D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2B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A80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A57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5F"/>
    <w:rsid w:val="000666E0"/>
    <w:rsid w:val="002510B7"/>
    <w:rsid w:val="003A2D5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38150"/>
  <w15:chartTrackingRefBased/>
  <w15:docId w15:val="{828F457D-73A5-4A00-8F13-C66BFF4F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2024-01-12T18:02:00Z</dcterms:created>
  <dcterms:modified xsi:type="dcterms:W3CDTF">2024-01-12T18:05:00Z</dcterms:modified>
</cp:coreProperties>
</file>