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9FEAA2" w14:textId="77777777" w:rsidR="00553958" w:rsidRDefault="00553958" w:rsidP="0055395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PERSON</w:t>
      </w:r>
      <w:r>
        <w:rPr>
          <w:rFonts w:ascii="Times New Roman" w:hAnsi="Times New Roman" w:cs="Times New Roman"/>
        </w:rPr>
        <w:t xml:space="preserve">      (fl.1484)</w:t>
      </w:r>
    </w:p>
    <w:p w14:paraId="09F9265E" w14:textId="77777777" w:rsidR="00553958" w:rsidRDefault="00553958" w:rsidP="0055395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London. Tailor.</w:t>
      </w:r>
    </w:p>
    <w:p w14:paraId="36418BA3" w14:textId="77777777" w:rsidR="00553958" w:rsidRDefault="00553958" w:rsidP="00553958">
      <w:pPr>
        <w:rPr>
          <w:rFonts w:ascii="Times New Roman" w:hAnsi="Times New Roman" w:cs="Times New Roman"/>
        </w:rPr>
      </w:pPr>
    </w:p>
    <w:p w14:paraId="0B96BB7E" w14:textId="77777777" w:rsidR="00553958" w:rsidRDefault="00553958" w:rsidP="00553958">
      <w:pPr>
        <w:rPr>
          <w:rFonts w:ascii="Times New Roman" w:hAnsi="Times New Roman" w:cs="Times New Roman"/>
        </w:rPr>
      </w:pPr>
    </w:p>
    <w:p w14:paraId="058F3440" w14:textId="77777777" w:rsidR="00D3132E" w:rsidRDefault="00D3132E" w:rsidP="00D3132E">
      <w:pPr>
        <w:pStyle w:val="NoSpacing"/>
      </w:pPr>
      <w:r>
        <w:tab/>
        <w:t>1483</w:t>
      </w:r>
      <w:r>
        <w:tab/>
        <w:t>He made a plaint of debt against John Bonyfaunt of London, esquire(q.v.).</w:t>
      </w:r>
    </w:p>
    <w:p w14:paraId="61D433AB" w14:textId="77777777" w:rsidR="00D3132E" w:rsidRDefault="00D3132E" w:rsidP="00D3132E">
      <w:pPr>
        <w:pStyle w:val="NoSpacing"/>
      </w:pPr>
      <w:r>
        <w:tab/>
      </w:r>
      <w:r>
        <w:tab/>
        <w:t>(</w:t>
      </w:r>
      <w:hyperlink r:id="rId6" w:history="1">
        <w:r>
          <w:rPr>
            <w:rStyle w:val="Hyperlink"/>
          </w:rPr>
          <w:t xml:space="preserve">http://aalt.law.uh.edu/Indices/CP40Indices/CP40no883Pl.htm  </w:t>
        </w:r>
      </w:hyperlink>
      <w:r>
        <w:t>)</w:t>
      </w:r>
    </w:p>
    <w:p w14:paraId="24CF1EB5" w14:textId="77777777" w:rsidR="00D3132E" w:rsidRDefault="00D3132E" w:rsidP="00D3132E">
      <w:pPr>
        <w:pStyle w:val="NoSpacing"/>
      </w:pPr>
      <w:r>
        <w:tab/>
        <w:t>1483</w:t>
      </w:r>
      <w:r>
        <w:tab/>
        <w:t>He made a plaint of debt against Thomas Caweston of London, carpenter(q.v.),</w:t>
      </w:r>
    </w:p>
    <w:p w14:paraId="38D9DBB3" w14:textId="77777777" w:rsidR="00D3132E" w:rsidRDefault="00D3132E" w:rsidP="00D3132E">
      <w:pPr>
        <w:pStyle w:val="NoSpacing"/>
      </w:pPr>
      <w:r>
        <w:tab/>
      </w:r>
      <w:r>
        <w:tab/>
        <w:t>John Norton of London, tailor(q.v.), Richard Potter of Sherpley, Sussex(q.v.),</w:t>
      </w:r>
    </w:p>
    <w:p w14:paraId="2DE000E6" w14:textId="597E429A" w:rsidR="00D3132E" w:rsidRDefault="00D3132E" w:rsidP="00D3132E">
      <w:pPr>
        <w:pStyle w:val="NoSpacing"/>
      </w:pPr>
      <w:r>
        <w:tab/>
      </w:r>
      <w:r>
        <w:tab/>
        <w:t>and John Henchech of Thaxted, Essex(q.v.).    (ibid.)</w:t>
      </w:r>
    </w:p>
    <w:p w14:paraId="30A38AFE" w14:textId="77777777" w:rsidR="00553958" w:rsidRDefault="00553958" w:rsidP="0055395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He made a plaint of debt against Thomas Caweston of London, carpenter(q.v.),</w:t>
      </w:r>
    </w:p>
    <w:p w14:paraId="0D181149" w14:textId="77777777" w:rsidR="00553958" w:rsidRDefault="00553958" w:rsidP="0055395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John Bonyfaunt of London, esquire(q.v.), John Norton of London, tailor(q.v.),</w:t>
      </w:r>
    </w:p>
    <w:p w14:paraId="6F5BDD48" w14:textId="77777777" w:rsidR="00553958" w:rsidRDefault="00553958" w:rsidP="0055395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John Anotton of Faversham, Kent(q.v.), John Henchech of Essex(q.v.)</w:t>
      </w:r>
    </w:p>
    <w:p w14:paraId="3245031A" w14:textId="77777777" w:rsidR="00553958" w:rsidRDefault="00553958" w:rsidP="0055395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and William FitzHugh of London, gentleman(q.v.).</w:t>
      </w:r>
    </w:p>
    <w:p w14:paraId="1C94BE4F" w14:textId="77777777" w:rsidR="00553958" w:rsidRDefault="00553958" w:rsidP="0055395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7" w:history="1">
        <w:r w:rsidRPr="00913D4E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1155A994" w14:textId="77777777" w:rsidR="00553958" w:rsidRDefault="00553958" w:rsidP="00553958">
      <w:pPr>
        <w:rPr>
          <w:rFonts w:ascii="Times New Roman" w:hAnsi="Times New Roman" w:cs="Times New Roman"/>
        </w:rPr>
      </w:pPr>
    </w:p>
    <w:p w14:paraId="1E57542E" w14:textId="77777777" w:rsidR="00553958" w:rsidRDefault="00553958" w:rsidP="00553958">
      <w:pPr>
        <w:rPr>
          <w:rFonts w:ascii="Times New Roman" w:hAnsi="Times New Roman" w:cs="Times New Roman"/>
        </w:rPr>
      </w:pPr>
    </w:p>
    <w:p w14:paraId="17453225" w14:textId="77777777" w:rsidR="00553958" w:rsidRDefault="00553958" w:rsidP="0055395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22 September 2018</w:t>
      </w:r>
    </w:p>
    <w:p w14:paraId="08865610" w14:textId="00DF2DEF" w:rsidR="00D3132E" w:rsidRDefault="00D3132E" w:rsidP="0055395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6 December 2023</w:t>
      </w:r>
    </w:p>
    <w:p w14:paraId="348FB901" w14:textId="77777777" w:rsidR="00D3132E" w:rsidRPr="00E71FC3" w:rsidRDefault="00D3132E" w:rsidP="00E71FC3">
      <w:pPr>
        <w:pStyle w:val="NoSpacing"/>
      </w:pPr>
    </w:p>
    <w:sectPr w:rsidR="006B2F86" w:rsidRPr="00E71FC3" w:rsidSect="00553958">
      <w:footerReference w:type="default" r:id="rId8"/>
      <w:pgSz w:w="11906" w:h="16838"/>
      <w:pgMar w:top="1440" w:right="1376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C52ACA" w14:textId="77777777" w:rsidR="00553958" w:rsidRDefault="00553958" w:rsidP="00E71FC3">
      <w:r>
        <w:separator/>
      </w:r>
    </w:p>
  </w:endnote>
  <w:endnote w:type="continuationSeparator" w:id="0">
    <w:p w14:paraId="6C4C4356" w14:textId="77777777" w:rsidR="00553958" w:rsidRDefault="00553958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4D8A1A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B91A88" w14:textId="77777777" w:rsidR="00553958" w:rsidRDefault="00553958" w:rsidP="00E71FC3">
      <w:r>
        <w:separator/>
      </w:r>
    </w:p>
  </w:footnote>
  <w:footnote w:type="continuationSeparator" w:id="0">
    <w:p w14:paraId="476775A0" w14:textId="77777777" w:rsidR="00553958" w:rsidRDefault="00553958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958"/>
    <w:rsid w:val="001A7C09"/>
    <w:rsid w:val="00553958"/>
    <w:rsid w:val="00577BD5"/>
    <w:rsid w:val="00656CBA"/>
    <w:rsid w:val="006A1F77"/>
    <w:rsid w:val="00733BE7"/>
    <w:rsid w:val="00AB52E8"/>
    <w:rsid w:val="00B16D3F"/>
    <w:rsid w:val="00BB41AC"/>
    <w:rsid w:val="00D3132E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54BB01"/>
  <w15:chartTrackingRefBased/>
  <w15:docId w15:val="{44747EA1-6E00-4FA5-B807-4436A7EB6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3958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55395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aalt.law.uh.edu/Indices/CP40Indices/CP40no888Pl.ht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138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2018-10-17T19:59:00Z</dcterms:created>
  <dcterms:modified xsi:type="dcterms:W3CDTF">2023-12-06T15:35:00Z</dcterms:modified>
</cp:coreProperties>
</file>