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8A2991" w14:textId="77777777" w:rsidR="00095431" w:rsidRDefault="00095431" w:rsidP="000954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PERSON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2698B21" w14:textId="77777777" w:rsidR="00095431" w:rsidRDefault="00095431" w:rsidP="000954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Kneeton</w:t>
      </w:r>
      <w:proofErr w:type="spellEnd"/>
      <w:r>
        <w:rPr>
          <w:rFonts w:cs="Times New Roman"/>
          <w:szCs w:val="24"/>
        </w:rPr>
        <w:t>, Nottinghamshire. Husbandman.</w:t>
      </w:r>
    </w:p>
    <w:p w14:paraId="260B103C" w14:textId="77777777" w:rsidR="00095431" w:rsidRDefault="00095431" w:rsidP="00095431">
      <w:pPr>
        <w:pStyle w:val="NoSpacing"/>
        <w:rPr>
          <w:rFonts w:cs="Times New Roman"/>
          <w:szCs w:val="24"/>
        </w:rPr>
      </w:pPr>
    </w:p>
    <w:p w14:paraId="117A9DD3" w14:textId="77777777" w:rsidR="00095431" w:rsidRDefault="00095431" w:rsidP="00095431">
      <w:pPr>
        <w:pStyle w:val="NoSpacing"/>
        <w:rPr>
          <w:rFonts w:cs="Times New Roman"/>
          <w:szCs w:val="24"/>
        </w:rPr>
      </w:pPr>
    </w:p>
    <w:p w14:paraId="280571D5" w14:textId="77777777" w:rsidR="00095431" w:rsidRDefault="00095431" w:rsidP="000954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Ralph Savage(q.v.) brought a plaint of debt against him and John Davy</w:t>
      </w:r>
    </w:p>
    <w:p w14:paraId="73ECCB79" w14:textId="77777777" w:rsidR="00095431" w:rsidRDefault="00095431" w:rsidP="000954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East Bridgeford(q.v.).</w:t>
      </w:r>
    </w:p>
    <w:p w14:paraId="5E46CBA7" w14:textId="77777777" w:rsidR="00095431" w:rsidRDefault="00095431" w:rsidP="000954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CFFB8AE" w14:textId="77777777" w:rsidR="00095431" w:rsidRDefault="00095431" w:rsidP="00095431">
      <w:pPr>
        <w:pStyle w:val="NoSpacing"/>
        <w:rPr>
          <w:rFonts w:cs="Times New Roman"/>
          <w:szCs w:val="24"/>
        </w:rPr>
      </w:pPr>
    </w:p>
    <w:p w14:paraId="595CE472" w14:textId="77777777" w:rsidR="00095431" w:rsidRDefault="00095431" w:rsidP="00095431">
      <w:pPr>
        <w:pStyle w:val="NoSpacing"/>
        <w:rPr>
          <w:rFonts w:cs="Times New Roman"/>
          <w:szCs w:val="24"/>
        </w:rPr>
      </w:pPr>
    </w:p>
    <w:p w14:paraId="5BB4BF35" w14:textId="77777777" w:rsidR="00095431" w:rsidRDefault="00095431" w:rsidP="000954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p w14:paraId="76E36F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526554" w14:textId="77777777" w:rsidR="00095431" w:rsidRDefault="00095431" w:rsidP="009139A6">
      <w:r>
        <w:separator/>
      </w:r>
    </w:p>
  </w:endnote>
  <w:endnote w:type="continuationSeparator" w:id="0">
    <w:p w14:paraId="54BE54C3" w14:textId="77777777" w:rsidR="00095431" w:rsidRDefault="000954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9B7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767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67F8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99DEB6" w14:textId="77777777" w:rsidR="00095431" w:rsidRDefault="00095431" w:rsidP="009139A6">
      <w:r>
        <w:separator/>
      </w:r>
    </w:p>
  </w:footnote>
  <w:footnote w:type="continuationSeparator" w:id="0">
    <w:p w14:paraId="0430ACE0" w14:textId="77777777" w:rsidR="00095431" w:rsidRDefault="000954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227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C35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B9D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31"/>
    <w:rsid w:val="000666E0"/>
    <w:rsid w:val="00095431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DDB19"/>
  <w15:chartTrackingRefBased/>
  <w15:docId w15:val="{444E191A-B456-4065-B45F-2A2CCCEC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954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2024-06-07T16:37:00Z</dcterms:created>
  <dcterms:modified xsi:type="dcterms:W3CDTF">2024-06-07T16:38:00Z</dcterms:modified>
</cp:coreProperties>
</file>