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4BFFEE" w14:textId="77777777" w:rsidR="00AF424D" w:rsidRDefault="00AF424D" w:rsidP="00AF42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PERSON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fl.1446)</w:t>
      </w:r>
    </w:p>
    <w:p w14:paraId="56A61863" w14:textId="77777777" w:rsidR="00AF424D" w:rsidRDefault="00AF424D" w:rsidP="00AF42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Ipswich. Husbandman.</w:t>
      </w:r>
    </w:p>
    <w:p w14:paraId="3D028061" w14:textId="77777777" w:rsidR="00AF424D" w:rsidRDefault="00AF424D" w:rsidP="00AF424D">
      <w:pPr>
        <w:pStyle w:val="NoSpacing"/>
        <w:rPr>
          <w:rFonts w:cs="Times New Roman"/>
          <w:szCs w:val="24"/>
        </w:rPr>
      </w:pPr>
    </w:p>
    <w:p w14:paraId="2403F117" w14:textId="77777777" w:rsidR="00AF424D" w:rsidRDefault="00AF424D" w:rsidP="00AF424D">
      <w:pPr>
        <w:pStyle w:val="NoSpacing"/>
        <w:rPr>
          <w:rFonts w:cs="Times New Roman"/>
          <w:szCs w:val="24"/>
        </w:rPr>
      </w:pPr>
    </w:p>
    <w:p w14:paraId="4644CFC1" w14:textId="77777777" w:rsidR="00AF424D" w:rsidRDefault="00AF424D" w:rsidP="00AF42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Keche</w:t>
      </w:r>
      <w:proofErr w:type="spellEnd"/>
      <w:r>
        <w:rPr>
          <w:rFonts w:cs="Times New Roman"/>
          <w:szCs w:val="24"/>
        </w:rPr>
        <w:t xml:space="preserve"> of Ipswich(q.v.) brought a plaint of debt against him and</w:t>
      </w:r>
    </w:p>
    <w:p w14:paraId="58E2F521" w14:textId="77777777" w:rsidR="00AF424D" w:rsidRDefault="00AF424D" w:rsidP="00AF42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Dymmok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proofErr w:type="gramStart"/>
      <w:r>
        <w:rPr>
          <w:rFonts w:cs="Times New Roman"/>
          <w:szCs w:val="24"/>
        </w:rPr>
        <w:t>St.Osyth</w:t>
      </w:r>
      <w:proofErr w:type="spellEnd"/>
      <w:proofErr w:type="gramEnd"/>
      <w:r>
        <w:rPr>
          <w:rFonts w:cs="Times New Roman"/>
          <w:szCs w:val="24"/>
        </w:rPr>
        <w:t>, Essex(q.v.).</w:t>
      </w:r>
    </w:p>
    <w:p w14:paraId="15E2E0E9" w14:textId="77777777" w:rsidR="00AF424D" w:rsidRDefault="00AF424D" w:rsidP="00AF42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0341B">
          <w:rPr>
            <w:rStyle w:val="Hyperlink"/>
            <w:rFonts w:cs="Times New Roman"/>
            <w:szCs w:val="24"/>
          </w:rPr>
          <w:t>https://waalt.uh.edu/index.php/IDXCP40no740</w:t>
        </w:r>
      </w:hyperlink>
      <w:r>
        <w:rPr>
          <w:rFonts w:cs="Times New Roman"/>
          <w:szCs w:val="24"/>
        </w:rPr>
        <w:t xml:space="preserve"> )</w:t>
      </w:r>
    </w:p>
    <w:p w14:paraId="3BDB1007" w14:textId="77777777" w:rsidR="00AF424D" w:rsidRDefault="00AF424D" w:rsidP="00AF424D">
      <w:pPr>
        <w:pStyle w:val="NoSpacing"/>
        <w:rPr>
          <w:rFonts w:cs="Times New Roman"/>
          <w:szCs w:val="24"/>
        </w:rPr>
      </w:pPr>
    </w:p>
    <w:p w14:paraId="5E02BE06" w14:textId="77777777" w:rsidR="00AF424D" w:rsidRDefault="00AF424D" w:rsidP="00AF424D">
      <w:pPr>
        <w:pStyle w:val="NoSpacing"/>
        <w:rPr>
          <w:rFonts w:cs="Times New Roman"/>
          <w:szCs w:val="24"/>
        </w:rPr>
      </w:pPr>
    </w:p>
    <w:p w14:paraId="2A40D215" w14:textId="77777777" w:rsidR="00AF424D" w:rsidRDefault="00AF424D" w:rsidP="00AF42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2024</w:t>
      </w:r>
    </w:p>
    <w:p w14:paraId="6A9E658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58A672" w14:textId="77777777" w:rsidR="00AF424D" w:rsidRDefault="00AF424D" w:rsidP="009139A6">
      <w:r>
        <w:separator/>
      </w:r>
    </w:p>
  </w:endnote>
  <w:endnote w:type="continuationSeparator" w:id="0">
    <w:p w14:paraId="01B8D966" w14:textId="77777777" w:rsidR="00AF424D" w:rsidRDefault="00AF42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6184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1997F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930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3144CC" w14:textId="77777777" w:rsidR="00AF424D" w:rsidRDefault="00AF424D" w:rsidP="009139A6">
      <w:r>
        <w:separator/>
      </w:r>
    </w:p>
  </w:footnote>
  <w:footnote w:type="continuationSeparator" w:id="0">
    <w:p w14:paraId="238FDE5C" w14:textId="77777777" w:rsidR="00AF424D" w:rsidRDefault="00AF42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1A01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ABF6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367E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24D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AF424D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68012"/>
  <w15:chartTrackingRefBased/>
  <w15:docId w15:val="{A4AB124F-CF42-4640-8614-15644BB88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F42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2024-07-01T10:32:00Z</dcterms:created>
  <dcterms:modified xsi:type="dcterms:W3CDTF">2024-07-01T10:32:00Z</dcterms:modified>
</cp:coreProperties>
</file>