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55172" w14:textId="77777777" w:rsidR="00250DCA" w:rsidRDefault="00250DCA" w:rsidP="00250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PERSON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761266AA" w14:textId="77777777" w:rsidR="00250DCA" w:rsidRDefault="00250DCA" w:rsidP="00250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Hull.</w:t>
      </w:r>
    </w:p>
    <w:p w14:paraId="3AF9894F" w14:textId="77777777" w:rsidR="00250DCA" w:rsidRDefault="00250DCA" w:rsidP="00250DCA">
      <w:pPr>
        <w:rPr>
          <w:rFonts w:ascii="Times New Roman" w:hAnsi="Times New Roman" w:cs="Times New Roman"/>
          <w:sz w:val="24"/>
          <w:szCs w:val="24"/>
        </w:rPr>
      </w:pPr>
    </w:p>
    <w:p w14:paraId="121577CA" w14:textId="77777777" w:rsidR="00250DCA" w:rsidRDefault="00250DCA" w:rsidP="00250DCA">
      <w:pPr>
        <w:rPr>
          <w:rFonts w:ascii="Times New Roman" w:hAnsi="Times New Roman" w:cs="Times New Roman"/>
          <w:sz w:val="24"/>
          <w:szCs w:val="24"/>
        </w:rPr>
      </w:pPr>
    </w:p>
    <w:p w14:paraId="5CA13CEC" w14:textId="77777777" w:rsidR="00250DCA" w:rsidRDefault="00250DCA" w:rsidP="00250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Mar.1407</w:t>
      </w:r>
      <w:r>
        <w:rPr>
          <w:rFonts w:ascii="Times New Roman" w:hAnsi="Times New Roman" w:cs="Times New Roman"/>
          <w:sz w:val="24"/>
          <w:szCs w:val="24"/>
        </w:rPr>
        <w:tab/>
        <w:t>He made his Will.    (W.Y.R. p.129)</w:t>
      </w:r>
    </w:p>
    <w:p w14:paraId="30AB20F2" w14:textId="77777777" w:rsidR="00250DCA" w:rsidRDefault="00250DCA" w:rsidP="00250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Apr.</w:t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his Will.    (ibid.) </w:t>
      </w:r>
    </w:p>
    <w:p w14:paraId="301BBD61" w14:textId="77777777" w:rsidR="00250DCA" w:rsidRDefault="00250DCA" w:rsidP="00250DCA">
      <w:pPr>
        <w:rPr>
          <w:rFonts w:ascii="Times New Roman" w:hAnsi="Times New Roman" w:cs="Times New Roman"/>
          <w:sz w:val="24"/>
          <w:szCs w:val="24"/>
        </w:rPr>
      </w:pPr>
    </w:p>
    <w:p w14:paraId="333D076F" w14:textId="77777777" w:rsidR="00250DCA" w:rsidRDefault="00250DCA" w:rsidP="00250DCA">
      <w:pPr>
        <w:rPr>
          <w:rFonts w:ascii="Times New Roman" w:hAnsi="Times New Roman" w:cs="Times New Roman"/>
          <w:sz w:val="24"/>
          <w:szCs w:val="24"/>
        </w:rPr>
      </w:pPr>
    </w:p>
    <w:p w14:paraId="4752F4F5" w14:textId="77777777" w:rsidR="00250DCA" w:rsidRDefault="00250DCA" w:rsidP="00250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0B81639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502F31" w14:textId="77777777" w:rsidR="00250DCA" w:rsidRDefault="00250DCA" w:rsidP="009139A6">
      <w:r>
        <w:separator/>
      </w:r>
    </w:p>
  </w:endnote>
  <w:endnote w:type="continuationSeparator" w:id="0">
    <w:p w14:paraId="563E5235" w14:textId="77777777" w:rsidR="00250DCA" w:rsidRDefault="00250D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BAE0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CBFB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8BD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D78713" w14:textId="77777777" w:rsidR="00250DCA" w:rsidRDefault="00250DCA" w:rsidP="009139A6">
      <w:r>
        <w:separator/>
      </w:r>
    </w:p>
  </w:footnote>
  <w:footnote w:type="continuationSeparator" w:id="0">
    <w:p w14:paraId="713182DD" w14:textId="77777777" w:rsidR="00250DCA" w:rsidRDefault="00250D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D3B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E680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49D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DCA"/>
    <w:rsid w:val="000666E0"/>
    <w:rsid w:val="00250DCA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6DF28"/>
  <w15:chartTrackingRefBased/>
  <w15:docId w15:val="{0B11ED58-CB05-47BE-A8DF-C10AED69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DC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2021-03-01T12:14:00Z</dcterms:created>
  <dcterms:modified xsi:type="dcterms:W3CDTF">2021-03-01T12:15:00Z</dcterms:modified>
</cp:coreProperties>
</file>